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W w:w="6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6"/>
        <w:gridCol w:w="580"/>
        <w:gridCol w:w="2611"/>
      </w:tblGrid>
      <w:tr w:rsidR="0065236E" w:rsidRPr="000B0DF1" w14:paraId="12F57752" w14:textId="77777777" w:rsidTr="00EB18B8">
        <w:trPr>
          <w:trHeight w:val="754"/>
        </w:trPr>
        <w:tc>
          <w:tcPr>
            <w:tcW w:w="6096" w:type="dxa"/>
            <w:gridSpan w:val="3"/>
            <w:tcBorders>
              <w:bottom w:val="single" w:sz="4" w:space="0" w:color="auto"/>
            </w:tcBorders>
          </w:tcPr>
          <w:p w14:paraId="4F4B3322" w14:textId="77777777" w:rsidR="0065236E" w:rsidRPr="000B0DF1" w:rsidRDefault="0065236E" w:rsidP="00706E32">
            <w:pPr>
              <w:tabs>
                <w:tab w:val="left" w:pos="5655"/>
              </w:tabs>
            </w:pPr>
          </w:p>
        </w:tc>
      </w:tr>
      <w:tr w:rsidR="00655B49" w:rsidRPr="000B0DF1" w14:paraId="58960C7D" w14:textId="77777777" w:rsidTr="00EB18B8">
        <w:trPr>
          <w:trHeight w:val="884"/>
        </w:trPr>
        <w:tc>
          <w:tcPr>
            <w:tcW w:w="6096" w:type="dxa"/>
            <w:gridSpan w:val="3"/>
            <w:tcBorders>
              <w:top w:val="single" w:sz="4" w:space="0" w:color="auto"/>
            </w:tcBorders>
            <w:tcMar>
              <w:top w:w="0" w:type="dxa"/>
            </w:tcMar>
          </w:tcPr>
          <w:p w14:paraId="6DEF41B4" w14:textId="77777777" w:rsidR="00EF5109" w:rsidRDefault="00EF5109" w:rsidP="000F49BE">
            <w:pPr>
              <w:pStyle w:val="DocumentHeading"/>
            </w:pPr>
            <w:r>
              <w:t xml:space="preserve">Arbejdsgruppe for nationalt projekt om </w:t>
            </w:r>
          </w:p>
          <w:p w14:paraId="0EB88A15" w14:textId="77777777" w:rsidR="00655B49" w:rsidRPr="000B0DF1" w:rsidRDefault="00AC00EF" w:rsidP="000F49BE">
            <w:pPr>
              <w:pStyle w:val="DocumentHeading"/>
            </w:pPr>
            <w:r>
              <w:t>dagtilbud</w:t>
            </w:r>
          </w:p>
        </w:tc>
      </w:tr>
      <w:tr w:rsidR="007774BC" w:rsidRPr="000B0DF1" w14:paraId="23AD1E87" w14:textId="77777777" w:rsidTr="00EB18B8">
        <w:trPr>
          <w:trHeight w:val="1479"/>
        </w:trPr>
        <w:tc>
          <w:tcPr>
            <w:tcW w:w="2977" w:type="dxa"/>
            <w:tcBorders>
              <w:top w:val="single" w:sz="4" w:space="0" w:color="auto"/>
            </w:tcBorders>
          </w:tcPr>
          <w:p w14:paraId="0F69EE7B" w14:textId="77777777" w:rsidR="007774BC" w:rsidRPr="000B0DF1" w:rsidRDefault="007774BC" w:rsidP="0065236E">
            <w:pPr>
              <w:pStyle w:val="Template-Adresse"/>
              <w:rPr>
                <w:rStyle w:val="Template-Adresseintro"/>
              </w:rPr>
            </w:pPr>
            <w:r w:rsidRPr="000B0DF1">
              <w:rPr>
                <w:rStyle w:val="Template-Adresseintro"/>
              </w:rPr>
              <w:t>Sted:</w:t>
            </w:r>
          </w:p>
          <w:p w14:paraId="45715A59" w14:textId="7DA62123" w:rsidR="00EF5109" w:rsidRPr="000B0DF1" w:rsidRDefault="002777FB" w:rsidP="00EF5109">
            <w:pPr>
              <w:pStyle w:val="Template-Adresse"/>
            </w:pPr>
            <w:r>
              <w:t>Skype</w:t>
            </w:r>
          </w:p>
        </w:tc>
        <w:tc>
          <w:tcPr>
            <w:tcW w:w="567" w:type="dxa"/>
          </w:tcPr>
          <w:p w14:paraId="28A3E35F" w14:textId="77777777" w:rsidR="007774BC" w:rsidRPr="000B0DF1" w:rsidRDefault="007774BC" w:rsidP="0065236E">
            <w:pPr>
              <w:pStyle w:val="Template-Adresse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2568197" w14:textId="77777777" w:rsidR="007774BC" w:rsidRPr="000B0DF1" w:rsidRDefault="007774BC" w:rsidP="0065236E">
            <w:pPr>
              <w:pStyle w:val="Template-Adresse"/>
              <w:rPr>
                <w:rStyle w:val="Template-Adresseintro"/>
              </w:rPr>
            </w:pPr>
            <w:r w:rsidRPr="000B0DF1">
              <w:rPr>
                <w:rStyle w:val="Template-Adresseintro"/>
              </w:rPr>
              <w:t>Mødedato:</w:t>
            </w:r>
          </w:p>
          <w:p w14:paraId="3BB63BAC" w14:textId="44F581A9" w:rsidR="007774BC" w:rsidRDefault="002777FB" w:rsidP="00206F5B">
            <w:pPr>
              <w:pStyle w:val="Template-Adresse"/>
            </w:pPr>
            <w:bookmarkStart w:id="0" w:name="SD_FLD_DocumentDate"/>
            <w:r>
              <w:t>2</w:t>
            </w:r>
            <w:r w:rsidR="000B0DF1">
              <w:t xml:space="preserve">1. </w:t>
            </w:r>
            <w:r>
              <w:t>april</w:t>
            </w:r>
            <w:r w:rsidR="000B0DF1">
              <w:t xml:space="preserve"> 2017</w:t>
            </w:r>
            <w:bookmarkEnd w:id="0"/>
          </w:p>
          <w:p w14:paraId="591C09B4" w14:textId="7871C373" w:rsidR="00EF5109" w:rsidRPr="000B0DF1" w:rsidRDefault="00EF5109" w:rsidP="002777FB">
            <w:pPr>
              <w:pStyle w:val="Template-Adresse"/>
            </w:pPr>
            <w:r>
              <w:t xml:space="preserve">Kl. </w:t>
            </w:r>
            <w:r w:rsidR="002777FB">
              <w:t>9:30-11:30</w:t>
            </w:r>
          </w:p>
        </w:tc>
      </w:tr>
    </w:tbl>
    <w:p w14:paraId="4378D63E" w14:textId="77777777" w:rsidR="00FC76EF" w:rsidRPr="000B0DF1" w:rsidRDefault="00EC5F0B" w:rsidP="00FC76EF">
      <w:pPr>
        <w:pStyle w:val="Overskrift1"/>
      </w:pPr>
      <w:r w:rsidRPr="000B0DF1">
        <w:t>Deltagere</w:t>
      </w:r>
    </w:p>
    <w:p w14:paraId="0DBFE104" w14:textId="77777777" w:rsidR="00151C86" w:rsidRDefault="00151C86" w:rsidP="00FC76EF">
      <w:r>
        <w:t>Arbejdsgruppen:</w:t>
      </w:r>
    </w:p>
    <w:p w14:paraId="15281DCA" w14:textId="491A20D8" w:rsidR="00FC76EF" w:rsidRDefault="00447201" w:rsidP="00FC76EF">
      <w:r>
        <w:t xml:space="preserve">Dorte Ladefoged Dinnesen (VIA), </w:t>
      </w:r>
      <w:bookmarkStart w:id="1" w:name="_GoBack"/>
      <w:bookmarkEnd w:id="1"/>
      <w:r w:rsidR="002777FB">
        <w:t xml:space="preserve">Agnete Kramme (UCL), </w:t>
      </w:r>
      <w:r w:rsidR="00151C86">
        <w:t>Anette Boye Koch (VIA), Torben Næsby (UCN), Helle Krogh Hansen (UCC), Pia Beier Lund (UCSJ), Marianne Bech Larsen (UCSyd)</w:t>
      </w:r>
      <w:r w:rsidR="008A1305">
        <w:t>, Helle Kildevang (UCC), Karen Randlev Reitz (VIA)</w:t>
      </w:r>
      <w:r w:rsidR="00160F88">
        <w:t xml:space="preserve"> og Trine Sumborg (VIA – projektleder)</w:t>
      </w:r>
    </w:p>
    <w:p w14:paraId="3F0B7EDD" w14:textId="77777777" w:rsidR="00151C86" w:rsidRDefault="00151C86" w:rsidP="00FC76EF"/>
    <w:p w14:paraId="370EABC5" w14:textId="77777777" w:rsidR="00151C86" w:rsidRDefault="00151C86" w:rsidP="00FC76EF">
      <w:r>
        <w:t>Styregruppen:</w:t>
      </w:r>
    </w:p>
    <w:p w14:paraId="48E062FB" w14:textId="7E85492D" w:rsidR="00151C86" w:rsidRPr="000B0DF1" w:rsidRDefault="00160F88" w:rsidP="00FC76EF">
      <w:r w:rsidRPr="00960C62">
        <w:t>Peter Møller Pedersen (VIA)</w:t>
      </w:r>
    </w:p>
    <w:p w14:paraId="63421CC9" w14:textId="77777777" w:rsidR="00FC76EF" w:rsidRPr="000B0DF1" w:rsidRDefault="00EC5F0B" w:rsidP="00FC76EF">
      <w:pPr>
        <w:pStyle w:val="Overskrift2"/>
      </w:pPr>
      <w:r w:rsidRPr="000B0DF1">
        <w:t>Afbud</w:t>
      </w:r>
    </w:p>
    <w:p w14:paraId="7A57308B" w14:textId="738D6728" w:rsidR="00FC76EF" w:rsidRPr="000B0DF1" w:rsidRDefault="008A1305" w:rsidP="00FC76EF">
      <w:r>
        <w:t xml:space="preserve">Poul Erik Philipsen (VIA/EVU), </w:t>
      </w:r>
    </w:p>
    <w:p w14:paraId="7DEE496A" w14:textId="77777777" w:rsidR="00FC76EF" w:rsidRPr="000B0DF1" w:rsidRDefault="00FC76EF" w:rsidP="00FC76EF"/>
    <w:p w14:paraId="398370B4" w14:textId="77777777" w:rsidR="00FC76EF" w:rsidRPr="000B0DF1" w:rsidRDefault="00FC76EF" w:rsidP="00FC76EF">
      <w:pPr>
        <w:pStyle w:val="Overskrift1"/>
      </w:pPr>
      <w:r w:rsidRPr="000B0DF1">
        <w:t>Dagsorden</w:t>
      </w:r>
    </w:p>
    <w:p w14:paraId="26F4E977" w14:textId="77777777" w:rsidR="002777FB" w:rsidRDefault="00853C14">
      <w:pPr>
        <w:pStyle w:val="Indholdsfortegnelse1"/>
        <w:tabs>
          <w:tab w:val="left" w:pos="671"/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a-DK"/>
        </w:rPr>
      </w:pPr>
      <w:r w:rsidRPr="000B0DF1">
        <w:fldChar w:fldCharType="begin"/>
      </w:r>
      <w:r w:rsidRPr="000B0DF1">
        <w:instrText xml:space="preserve"> TOC \n \p " " \z \t "Nummereret punkt;1" </w:instrText>
      </w:r>
      <w:r w:rsidRPr="000B0DF1">
        <w:fldChar w:fldCharType="separate"/>
      </w:r>
      <w:r w:rsidR="002777FB">
        <w:rPr>
          <w:noProof/>
        </w:rPr>
        <w:t>1.</w:t>
      </w:r>
      <w:r w:rsidR="002777FB">
        <w:rPr>
          <w:rFonts w:asciiTheme="minorHAnsi" w:eastAsiaTheme="minorEastAsia" w:hAnsiTheme="minorHAnsi" w:cstheme="minorBidi"/>
          <w:noProof/>
          <w:sz w:val="22"/>
          <w:szCs w:val="22"/>
          <w:lang w:eastAsia="da-DK"/>
        </w:rPr>
        <w:tab/>
      </w:r>
      <w:r w:rsidR="002777FB">
        <w:rPr>
          <w:noProof/>
        </w:rPr>
        <w:t>Ny version af projektansøgningen fremlægges/gennemgås og forslag til ændringer drøftes</w:t>
      </w:r>
    </w:p>
    <w:p w14:paraId="1CAD3BF2" w14:textId="77777777" w:rsidR="002777FB" w:rsidRDefault="002777FB">
      <w:pPr>
        <w:pStyle w:val="Indholdsfortegnelse1"/>
        <w:tabs>
          <w:tab w:val="left" w:pos="671"/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a-DK"/>
        </w:rPr>
      </w:pPr>
      <w:r>
        <w:rPr>
          <w:noProof/>
        </w:rPr>
        <w:t>2.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da-DK"/>
        </w:rPr>
        <w:tab/>
      </w:r>
      <w:r>
        <w:rPr>
          <w:noProof/>
        </w:rPr>
        <w:t>UC-ernes indsatsområder</w:t>
      </w:r>
    </w:p>
    <w:p w14:paraId="3CE171DB" w14:textId="77777777" w:rsidR="002777FB" w:rsidRDefault="002777FB">
      <w:pPr>
        <w:pStyle w:val="Indholdsfortegnelse1"/>
        <w:tabs>
          <w:tab w:val="left" w:pos="671"/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a-DK"/>
        </w:rPr>
      </w:pPr>
      <w:r>
        <w:rPr>
          <w:noProof/>
        </w:rPr>
        <w:t>3.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da-DK"/>
        </w:rPr>
        <w:tab/>
      </w:r>
      <w:r>
        <w:rPr>
          <w:noProof/>
        </w:rPr>
        <w:t>Arbejdsprocessen fremadrettet – herunder evt. justering af tidsplan</w:t>
      </w:r>
    </w:p>
    <w:p w14:paraId="2FD9A837" w14:textId="77777777" w:rsidR="002777FB" w:rsidRDefault="002777FB">
      <w:pPr>
        <w:pStyle w:val="Indholdsfortegnelse1"/>
        <w:tabs>
          <w:tab w:val="left" w:pos="671"/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a-DK"/>
        </w:rPr>
      </w:pPr>
      <w:r>
        <w:rPr>
          <w:noProof/>
        </w:rPr>
        <w:t>4.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da-DK"/>
        </w:rPr>
        <w:tab/>
      </w:r>
      <w:r>
        <w:rPr>
          <w:noProof/>
        </w:rPr>
        <w:t>Evt.</w:t>
      </w:r>
    </w:p>
    <w:p w14:paraId="17810C9D" w14:textId="144E9D4A" w:rsidR="00853C14" w:rsidRPr="000B0DF1" w:rsidRDefault="00853C14" w:rsidP="00A45909">
      <w:r w:rsidRPr="000B0DF1">
        <w:fldChar w:fldCharType="end"/>
      </w:r>
    </w:p>
    <w:tbl>
      <w:tblPr>
        <w:tblStyle w:val="Tabel-Gitter"/>
        <w:tblW w:w="6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080"/>
        <w:gridCol w:w="616"/>
        <w:gridCol w:w="2690"/>
      </w:tblGrid>
      <w:tr w:rsidR="00853C14" w:rsidRPr="000B0DF1" w14:paraId="3DE44EF1" w14:textId="77777777" w:rsidTr="00EB18B8">
        <w:trPr>
          <w:trHeight w:val="855"/>
        </w:trPr>
        <w:tc>
          <w:tcPr>
            <w:tcW w:w="851" w:type="dxa"/>
            <w:tcBorders>
              <w:top w:val="single" w:sz="4" w:space="0" w:color="auto"/>
            </w:tcBorders>
          </w:tcPr>
          <w:p w14:paraId="4CCDA413" w14:textId="77777777" w:rsidR="00853C14" w:rsidRPr="000B0DF1" w:rsidRDefault="00853C14" w:rsidP="00853C14">
            <w:pPr>
              <w:pStyle w:val="Punkt"/>
            </w:pPr>
            <w:r w:rsidRPr="000B0DF1">
              <w:t xml:space="preserve">Punkt 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</w:tcBorders>
          </w:tcPr>
          <w:p w14:paraId="081C39DC" w14:textId="5ECEBF2E" w:rsidR="00853C14" w:rsidRPr="000B0DF1" w:rsidRDefault="002777FB" w:rsidP="002777FB">
            <w:pPr>
              <w:pStyle w:val="Nummereretpunkt"/>
            </w:pPr>
            <w:bookmarkStart w:id="2" w:name="_Toc471887070"/>
            <w:bookmarkStart w:id="3" w:name="_Toc480463956"/>
            <w:r>
              <w:t>Ny version af projektansøgningen fremlægges/gennemgås og forslag til ændringer drøftes</w:t>
            </w:r>
            <w:bookmarkEnd w:id="2"/>
            <w:bookmarkEnd w:id="3"/>
          </w:p>
        </w:tc>
      </w:tr>
      <w:tr w:rsidR="00853C14" w:rsidRPr="000B0DF1" w14:paraId="66D5363B" w14:textId="77777777" w:rsidTr="00EB18B8">
        <w:tc>
          <w:tcPr>
            <w:tcW w:w="2931" w:type="dxa"/>
            <w:gridSpan w:val="2"/>
            <w:tcBorders>
              <w:top w:val="single" w:sz="4" w:space="0" w:color="auto"/>
            </w:tcBorders>
            <w:tcMar>
              <w:top w:w="57" w:type="dxa"/>
            </w:tcMar>
          </w:tcPr>
          <w:p w14:paraId="7AB538DB" w14:textId="77777777" w:rsidR="00853C14" w:rsidRPr="000B0DF1" w:rsidRDefault="00853C14" w:rsidP="00FB7BB2">
            <w:pPr>
              <w:rPr>
                <w:rStyle w:val="Template-Adresseintro"/>
              </w:rPr>
            </w:pPr>
            <w:r w:rsidRPr="000B0DF1">
              <w:rPr>
                <w:rStyle w:val="Template-Adresseintro"/>
              </w:rPr>
              <w:t>Sagsansvarlig:</w:t>
            </w:r>
          </w:p>
          <w:p w14:paraId="15532A70" w14:textId="77777777" w:rsidR="00853C14" w:rsidRPr="000B0DF1" w:rsidRDefault="000B0DF1" w:rsidP="00FB7BB2">
            <w:r>
              <w:t>Peter Møller Pedersen</w:t>
            </w:r>
          </w:p>
        </w:tc>
        <w:tc>
          <w:tcPr>
            <w:tcW w:w="616" w:type="dxa"/>
            <w:tcMar>
              <w:top w:w="57" w:type="dxa"/>
            </w:tcMar>
          </w:tcPr>
          <w:p w14:paraId="328FCE59" w14:textId="77777777" w:rsidR="00853C14" w:rsidRPr="000B0DF1" w:rsidRDefault="00853C14" w:rsidP="00FB7BB2"/>
        </w:tc>
        <w:tc>
          <w:tcPr>
            <w:tcW w:w="2690" w:type="dxa"/>
            <w:tcBorders>
              <w:top w:val="single" w:sz="4" w:space="0" w:color="auto"/>
            </w:tcBorders>
            <w:tcMar>
              <w:top w:w="57" w:type="dxa"/>
            </w:tcMar>
          </w:tcPr>
          <w:p w14:paraId="51EC06FF" w14:textId="77777777" w:rsidR="00853C14" w:rsidRPr="000B0DF1" w:rsidRDefault="00853C14" w:rsidP="000B0DF1"/>
        </w:tc>
      </w:tr>
    </w:tbl>
    <w:p w14:paraId="1C8E6E38" w14:textId="77777777" w:rsidR="00A45909" w:rsidRPr="000B0DF1" w:rsidRDefault="00A45909" w:rsidP="00820D1A">
      <w:pPr>
        <w:pStyle w:val="Overskrift2"/>
      </w:pPr>
      <w:r w:rsidRPr="000B0DF1">
        <w:t>Bilag</w:t>
      </w:r>
    </w:p>
    <w:p w14:paraId="1F272CB1" w14:textId="77777777" w:rsidR="00A45909" w:rsidRPr="000B0DF1" w:rsidRDefault="00FE0FAE" w:rsidP="00A45909">
      <w:r>
        <w:t>Ingen</w:t>
      </w:r>
    </w:p>
    <w:p w14:paraId="3CEA4DAE" w14:textId="77777777" w:rsidR="00A45909" w:rsidRPr="000B0DF1" w:rsidRDefault="00A45909" w:rsidP="00A45909">
      <w:pPr>
        <w:pStyle w:val="Overskrift2"/>
      </w:pPr>
      <w:r w:rsidRPr="000B0DF1">
        <w:t>Sagsfremstilling</w:t>
      </w:r>
    </w:p>
    <w:p w14:paraId="03B2DBB7" w14:textId="36CCECDB" w:rsidR="00A45909" w:rsidRDefault="002777FB" w:rsidP="00A45909">
      <w:r>
        <w:t>Deadline er slutningen af april for indsendelse af formel ansøgning til ministeriet</w:t>
      </w:r>
      <w:r w:rsidR="00055B74">
        <w:t>.</w:t>
      </w:r>
    </w:p>
    <w:p w14:paraId="7FA3A43D" w14:textId="77777777" w:rsidR="00055B74" w:rsidRDefault="00055B74" w:rsidP="00A45909"/>
    <w:p w14:paraId="43E0B12B" w14:textId="77777777" w:rsidR="00A45909" w:rsidRPr="000B0DF1" w:rsidRDefault="00A45909" w:rsidP="00A45909">
      <w:pPr>
        <w:pStyle w:val="Overskrift2"/>
      </w:pPr>
      <w:r w:rsidRPr="000B0DF1">
        <w:t>Indstilling</w:t>
      </w:r>
    </w:p>
    <w:p w14:paraId="1DF9A5F3" w14:textId="2349B94A" w:rsidR="00A45909" w:rsidRPr="000B0DF1" w:rsidRDefault="00A45909" w:rsidP="00A45909"/>
    <w:p w14:paraId="0D602144" w14:textId="77777777" w:rsidR="00A45909" w:rsidRPr="000B0DF1" w:rsidRDefault="00A45909" w:rsidP="00A45909">
      <w:pPr>
        <w:pStyle w:val="Overskrift2"/>
      </w:pPr>
      <w:r w:rsidRPr="000B0DF1">
        <w:lastRenderedPageBreak/>
        <w:t>Referat</w:t>
      </w:r>
    </w:p>
    <w:p w14:paraId="18B2A09A" w14:textId="1F743743" w:rsidR="007F72A6" w:rsidRDefault="007F72A6" w:rsidP="00A45909">
      <w:r>
        <w:t>Kort præsentationsrunde.</w:t>
      </w:r>
    </w:p>
    <w:p w14:paraId="3E850C53" w14:textId="77777777" w:rsidR="007F72A6" w:rsidRDefault="007F72A6" w:rsidP="00A45909"/>
    <w:p w14:paraId="0848AF75" w14:textId="15EDC80C" w:rsidR="00BB01DB" w:rsidRDefault="007F72A6" w:rsidP="00A45909">
      <w:r>
        <w:t>Projektansøgningen skal laves færdig</w:t>
      </w:r>
      <w:r w:rsidR="00960C62">
        <w:t>,</w:t>
      </w:r>
      <w:r>
        <w:t xml:space="preserve"> så den kan sendes tidligt i næste uge til ministeriet.</w:t>
      </w:r>
    </w:p>
    <w:p w14:paraId="5FE5D6DF" w14:textId="3625E1B7" w:rsidR="007F72A6" w:rsidRDefault="007F72A6" w:rsidP="00A45909"/>
    <w:p w14:paraId="6650FE39" w14:textId="5F8B7FE2" w:rsidR="007F72A6" w:rsidRDefault="007F72A6" w:rsidP="00A45909">
      <w:r>
        <w:t>Det er stadig meget uklart hvornår udspillet til børnepakken kommer. Måske bliver det først senere i efteråret.</w:t>
      </w:r>
    </w:p>
    <w:p w14:paraId="05B5E19D" w14:textId="0603C3E1" w:rsidR="007F72A6" w:rsidRDefault="007F72A6" w:rsidP="00A45909"/>
    <w:p w14:paraId="597E339A" w14:textId="3DF0BBD4" w:rsidR="007F72A6" w:rsidRPr="007F72A6" w:rsidRDefault="007F72A6" w:rsidP="00A45909">
      <w:pPr>
        <w:rPr>
          <w:u w:val="single"/>
        </w:rPr>
      </w:pPr>
      <w:r w:rsidRPr="007F72A6">
        <w:rPr>
          <w:u w:val="single"/>
        </w:rPr>
        <w:t>Drøftelse:</w:t>
      </w:r>
    </w:p>
    <w:p w14:paraId="57627DF8" w14:textId="13789182" w:rsidR="007F72A6" w:rsidRDefault="008B12D7" w:rsidP="00A45909">
      <w:r>
        <w:t>Projektansøgningen blev gennemgået meget tekstnært.</w:t>
      </w:r>
    </w:p>
    <w:p w14:paraId="1372EF43" w14:textId="06FEA0F4" w:rsidR="008B12D7" w:rsidRDefault="001B127B" w:rsidP="00A45909">
      <w:r>
        <w:t>Initiativ 2 er lavet om for</w:t>
      </w:r>
      <w:r w:rsidR="00960C62">
        <w:t>di</w:t>
      </w:r>
      <w:r>
        <w:t xml:space="preserve"> ministeriet ikke</w:t>
      </w:r>
      <w:r w:rsidR="008E0D75">
        <w:t xml:space="preserve"> på nuværende tidspunkt ønsker, at</w:t>
      </w:r>
      <w:r w:rsidR="00960C62">
        <w:t xml:space="preserve"> </w:t>
      </w:r>
      <w:r>
        <w:t xml:space="preserve">ændre </w:t>
      </w:r>
      <w:r w:rsidR="00960C62">
        <w:t xml:space="preserve">i </w:t>
      </w:r>
      <w:r>
        <w:t>kompetencemålene. I stedet forsøger vi</w:t>
      </w:r>
      <w:r w:rsidR="00960C62">
        <w:t>,</w:t>
      </w:r>
      <w:r>
        <w:t xml:space="preserve"> at lægge op til en fælles indsats ift. </w:t>
      </w:r>
      <w:r w:rsidR="00D165BB">
        <w:t>d</w:t>
      </w:r>
      <w:r>
        <w:t>et nati</w:t>
      </w:r>
      <w:r w:rsidR="00D165BB">
        <w:t>onale</w:t>
      </w:r>
      <w:r>
        <w:t xml:space="preserve"> modul</w:t>
      </w:r>
      <w:r w:rsidR="00960C62">
        <w:t>, som styrker dagtilbuds</w:t>
      </w:r>
      <w:r>
        <w:t>specialisering</w:t>
      </w:r>
      <w:r w:rsidR="00960C62">
        <w:t>en</w:t>
      </w:r>
      <w:r>
        <w:t>.</w:t>
      </w:r>
    </w:p>
    <w:p w14:paraId="707F2533" w14:textId="525D408A" w:rsidR="00D165BB" w:rsidRDefault="00D165BB" w:rsidP="00A45909">
      <w:r>
        <w:t>Forslag fra UCC – kunne man sætte UC-erne mere fri</w:t>
      </w:r>
      <w:r w:rsidR="00960C62">
        <w:t>,</w:t>
      </w:r>
      <w:r>
        <w:t xml:space="preserve"> så det ikke bliver for kunstigt – det kan tilgodeses under initiativ 3 og 4.</w:t>
      </w:r>
    </w:p>
    <w:p w14:paraId="17D23B3D" w14:textId="7C896560" w:rsidR="00D165BB" w:rsidRDefault="00D165BB" w:rsidP="00A45909">
      <w:r>
        <w:t>Er nok ikke muligt for politikerne VIL kunne melde ud at der sker en styrkelse af specialiseringen.</w:t>
      </w:r>
    </w:p>
    <w:p w14:paraId="677FCD7B" w14:textId="77777777" w:rsidR="00BB01DB" w:rsidRPr="00820D1A" w:rsidRDefault="00BB01DB" w:rsidP="00A45909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3098"/>
        <w:gridCol w:w="918"/>
        <w:gridCol w:w="4356"/>
      </w:tblGrid>
      <w:tr w:rsidR="000B0DF1" w:rsidRPr="00820D1A" w14:paraId="504B1A72" w14:textId="77777777" w:rsidTr="001B60FC">
        <w:trPr>
          <w:trHeight w:val="855"/>
        </w:trPr>
        <w:tc>
          <w:tcPr>
            <w:tcW w:w="1266" w:type="dxa"/>
            <w:tcBorders>
              <w:top w:val="single" w:sz="4" w:space="0" w:color="auto"/>
            </w:tcBorders>
          </w:tcPr>
          <w:p w14:paraId="2CFAC772" w14:textId="77777777" w:rsidR="000B0DF1" w:rsidRPr="00820D1A" w:rsidRDefault="000B0DF1" w:rsidP="00853C14">
            <w:pPr>
              <w:pStyle w:val="Punkt"/>
            </w:pPr>
            <w:r w:rsidRPr="00820D1A">
              <w:t xml:space="preserve">Punkt </w:t>
            </w:r>
          </w:p>
        </w:tc>
        <w:tc>
          <w:tcPr>
            <w:tcW w:w="8372" w:type="dxa"/>
            <w:gridSpan w:val="3"/>
            <w:tcBorders>
              <w:top w:val="single" w:sz="4" w:space="0" w:color="auto"/>
            </w:tcBorders>
          </w:tcPr>
          <w:p w14:paraId="2BC21923" w14:textId="24FB2FF6" w:rsidR="000B0DF1" w:rsidRPr="00820D1A" w:rsidRDefault="002777FB" w:rsidP="000B0DF1">
            <w:pPr>
              <w:pStyle w:val="Nummereretpunkt"/>
            </w:pPr>
            <w:bookmarkStart w:id="4" w:name="_Toc480463957"/>
            <w:r>
              <w:t>UC-ernes indsatsområder</w:t>
            </w:r>
            <w:bookmarkEnd w:id="4"/>
            <w:r w:rsidR="000B0DF1">
              <w:t xml:space="preserve"> </w:t>
            </w:r>
          </w:p>
        </w:tc>
      </w:tr>
      <w:tr w:rsidR="000B0DF1" w:rsidRPr="00820D1A" w14:paraId="2B9D981B" w14:textId="77777777" w:rsidTr="001B60FC">
        <w:tc>
          <w:tcPr>
            <w:tcW w:w="4364" w:type="dxa"/>
            <w:gridSpan w:val="2"/>
            <w:tcBorders>
              <w:top w:val="single" w:sz="4" w:space="0" w:color="auto"/>
            </w:tcBorders>
            <w:tcMar>
              <w:top w:w="57" w:type="dxa"/>
            </w:tcMar>
          </w:tcPr>
          <w:p w14:paraId="6C42733C" w14:textId="77777777" w:rsidR="000B0DF1" w:rsidRPr="00820D1A" w:rsidRDefault="000B0DF1" w:rsidP="00FB7BB2">
            <w:pPr>
              <w:rPr>
                <w:rStyle w:val="Template-Adresseintro"/>
              </w:rPr>
            </w:pPr>
            <w:r w:rsidRPr="00820D1A">
              <w:rPr>
                <w:rStyle w:val="Template-Adresseintro"/>
              </w:rPr>
              <w:t>Sagsansvarlig:</w:t>
            </w:r>
          </w:p>
          <w:p w14:paraId="4C4BAD3F" w14:textId="77777777" w:rsidR="000B0DF1" w:rsidRPr="00820D1A" w:rsidRDefault="000B0DF1" w:rsidP="00FB7BB2">
            <w:r>
              <w:t>Peter Møller Pedersen</w:t>
            </w:r>
          </w:p>
        </w:tc>
        <w:tc>
          <w:tcPr>
            <w:tcW w:w="918" w:type="dxa"/>
            <w:tcMar>
              <w:top w:w="57" w:type="dxa"/>
            </w:tcMar>
          </w:tcPr>
          <w:p w14:paraId="0E422BD2" w14:textId="77777777" w:rsidR="000B0DF1" w:rsidRPr="00820D1A" w:rsidRDefault="000B0DF1" w:rsidP="00FB7BB2"/>
        </w:tc>
        <w:tc>
          <w:tcPr>
            <w:tcW w:w="4356" w:type="dxa"/>
            <w:tcBorders>
              <w:top w:val="single" w:sz="4" w:space="0" w:color="auto"/>
            </w:tcBorders>
            <w:tcMar>
              <w:top w:w="57" w:type="dxa"/>
            </w:tcMar>
          </w:tcPr>
          <w:p w14:paraId="1B97DA47" w14:textId="77777777" w:rsidR="000B0DF1" w:rsidRPr="00820D1A" w:rsidRDefault="000B0DF1" w:rsidP="00FB7BB2"/>
        </w:tc>
      </w:tr>
    </w:tbl>
    <w:p w14:paraId="57E11421" w14:textId="77777777" w:rsidR="000B0DF1" w:rsidRPr="00820D1A" w:rsidRDefault="000B0DF1" w:rsidP="00820D1A">
      <w:pPr>
        <w:pStyle w:val="Overskrift2"/>
      </w:pPr>
      <w:r w:rsidRPr="00820D1A">
        <w:t>Bilag</w:t>
      </w:r>
    </w:p>
    <w:p w14:paraId="70CE2B66" w14:textId="47BC9A9B" w:rsidR="000B0DF1" w:rsidRPr="00820D1A" w:rsidRDefault="000B0DF1" w:rsidP="00A45909"/>
    <w:p w14:paraId="3063DA19" w14:textId="77777777" w:rsidR="000B0DF1" w:rsidRPr="00820D1A" w:rsidRDefault="000B0DF1" w:rsidP="00A45909">
      <w:pPr>
        <w:pStyle w:val="Overskrift2"/>
      </w:pPr>
      <w:r w:rsidRPr="00820D1A">
        <w:t>Sagsfremstilling</w:t>
      </w:r>
    </w:p>
    <w:p w14:paraId="492FF25A" w14:textId="3C590ADD" w:rsidR="000B0DF1" w:rsidRPr="00820D1A" w:rsidRDefault="000B0DF1" w:rsidP="00A45909"/>
    <w:p w14:paraId="4F713140" w14:textId="77777777" w:rsidR="000B0DF1" w:rsidRPr="00820D1A" w:rsidRDefault="000B0DF1" w:rsidP="00A45909">
      <w:pPr>
        <w:pStyle w:val="Overskrift2"/>
      </w:pPr>
      <w:r w:rsidRPr="00820D1A">
        <w:t>Indstilling</w:t>
      </w:r>
    </w:p>
    <w:p w14:paraId="447B33D3" w14:textId="03EF7811" w:rsidR="000B0DF1" w:rsidRPr="00820D1A" w:rsidRDefault="000B0DF1" w:rsidP="00A45909"/>
    <w:p w14:paraId="457FFBBF" w14:textId="77777777" w:rsidR="000B0DF1" w:rsidRPr="00820D1A" w:rsidRDefault="000B0DF1" w:rsidP="00A45909">
      <w:pPr>
        <w:pStyle w:val="Overskrift2"/>
      </w:pPr>
      <w:r w:rsidRPr="00820D1A">
        <w:t>Referat</w:t>
      </w:r>
    </w:p>
    <w:p w14:paraId="59E99CE9" w14:textId="1F402130" w:rsidR="000B0DF1" w:rsidRDefault="00D7182E" w:rsidP="00A45909">
      <w:r>
        <w:t>Alle UC-er byder ind på alle 4 initiativer.</w:t>
      </w:r>
    </w:p>
    <w:p w14:paraId="7A45DF96" w14:textId="1C3683DC" w:rsidR="00D7182E" w:rsidRDefault="00D7182E" w:rsidP="00A45909"/>
    <w:p w14:paraId="726D4E62" w14:textId="190C496C" w:rsidR="00400594" w:rsidRDefault="00400594" w:rsidP="00A45909">
      <w:r>
        <w:t>Vedr. initiativ 1:</w:t>
      </w:r>
    </w:p>
    <w:p w14:paraId="07697DD1" w14:textId="1B99347D" w:rsidR="00400594" w:rsidRDefault="00400594" w:rsidP="00A45909">
      <w:r>
        <w:t>De kommentarer som UCN og UC</w:t>
      </w:r>
      <w:r w:rsidR="00960C62">
        <w:t>S</w:t>
      </w:r>
      <w:r>
        <w:t>j sendte ind er kommet med i det let reviderede udkast</w:t>
      </w:r>
      <w:r w:rsidR="00960C62">
        <w:t>,</w:t>
      </w:r>
      <w:r>
        <w:t xml:space="preserve"> der er </w:t>
      </w:r>
      <w:r w:rsidR="00960C62">
        <w:t>ind</w:t>
      </w:r>
      <w:r>
        <w:t>sendt så de forskellige synspunkter</w:t>
      </w:r>
      <w:r w:rsidR="00960C62">
        <w:t xml:space="preserve"> er kommet med</w:t>
      </w:r>
      <w:r>
        <w:t>.</w:t>
      </w:r>
    </w:p>
    <w:p w14:paraId="6F310F26" w14:textId="77777777" w:rsidR="00400594" w:rsidRDefault="00400594" w:rsidP="00A45909"/>
    <w:p w14:paraId="7A8BE1DE" w14:textId="4B85F03B" w:rsidR="00D7182E" w:rsidRDefault="00D7182E" w:rsidP="00A45909">
      <w:r>
        <w:t>Initiativ 1-3 er denne arbejdsgruppes indsats – hvor der er tildelt timer.</w:t>
      </w:r>
    </w:p>
    <w:p w14:paraId="6F1B436D" w14:textId="116BC1ED" w:rsidR="00D7182E" w:rsidRDefault="00D7182E" w:rsidP="00A45909"/>
    <w:p w14:paraId="6DFB59E4" w14:textId="643EF75B" w:rsidR="00D7182E" w:rsidRDefault="00D7182E" w:rsidP="00A45909">
      <w:r>
        <w:t>Initiativ 4 specifikt:</w:t>
      </w:r>
    </w:p>
    <w:p w14:paraId="5EA4417D" w14:textId="455D4D56" w:rsidR="00D7182E" w:rsidRDefault="00D7182E" w:rsidP="00A45909">
      <w:r>
        <w:t>Hvilke indsatser vil hvert UC arbejde med?</w:t>
      </w:r>
    </w:p>
    <w:p w14:paraId="276CC8BD" w14:textId="44D94102" w:rsidR="00D7182E" w:rsidRDefault="00D7182E" w:rsidP="00A45909">
      <w:r>
        <w:t>Kan der laves et skema som hvert UC kan melde ind på</w:t>
      </w:r>
      <w:r w:rsidR="00270CF4">
        <w:t>?</w:t>
      </w:r>
    </w:p>
    <w:p w14:paraId="60B479AB" w14:textId="55BBA691" w:rsidR="00D7182E" w:rsidRDefault="00D7182E" w:rsidP="00A45909"/>
    <w:p w14:paraId="1AF1E0CB" w14:textId="34D29D59" w:rsidR="00D7182E" w:rsidRPr="00D7182E" w:rsidRDefault="00D7182E" w:rsidP="00A45909">
      <w:pPr>
        <w:rPr>
          <w:b/>
        </w:rPr>
      </w:pPr>
      <w:r w:rsidRPr="00D7182E">
        <w:rPr>
          <w:b/>
        </w:rPr>
        <w:t>Beslutning:</w:t>
      </w:r>
    </w:p>
    <w:p w14:paraId="5C33DCB0" w14:textId="77777777" w:rsidR="00007031" w:rsidRDefault="00D7182E" w:rsidP="00A45909">
      <w:pPr>
        <w:rPr>
          <w:b/>
        </w:rPr>
      </w:pPr>
      <w:r w:rsidRPr="00D7182E">
        <w:rPr>
          <w:b/>
        </w:rPr>
        <w:t xml:space="preserve">Alle skal </w:t>
      </w:r>
      <w:r w:rsidR="00007031">
        <w:rPr>
          <w:b/>
        </w:rPr>
        <w:t xml:space="preserve">sondere deres bagland og </w:t>
      </w:r>
      <w:r w:rsidRPr="00D7182E">
        <w:rPr>
          <w:b/>
        </w:rPr>
        <w:t xml:space="preserve">melde ind med hvilke konkrete tiltag man ønsker at arbejde med i </w:t>
      </w:r>
      <w:r>
        <w:rPr>
          <w:b/>
        </w:rPr>
        <w:t xml:space="preserve">initiativ 4 i </w:t>
      </w:r>
      <w:r w:rsidRPr="00D7182E">
        <w:rPr>
          <w:b/>
        </w:rPr>
        <w:t xml:space="preserve">projektperioden. </w:t>
      </w:r>
    </w:p>
    <w:p w14:paraId="0EEB39B3" w14:textId="641C8FC7" w:rsidR="00D7182E" w:rsidRPr="00007031" w:rsidRDefault="00007031" w:rsidP="00A45909">
      <w:pPr>
        <w:rPr>
          <w:b/>
        </w:rPr>
      </w:pPr>
      <w:r w:rsidRPr="00007031">
        <w:rPr>
          <w:b/>
        </w:rPr>
        <w:t>Der</w:t>
      </w:r>
      <w:r w:rsidR="00D7182E" w:rsidRPr="00007031">
        <w:rPr>
          <w:b/>
        </w:rPr>
        <w:t xml:space="preserve"> </w:t>
      </w:r>
      <w:r w:rsidRPr="00007031">
        <w:rPr>
          <w:b/>
        </w:rPr>
        <w:t>afsættes tid til et møde i juni</w:t>
      </w:r>
      <w:r>
        <w:rPr>
          <w:b/>
        </w:rPr>
        <w:t xml:space="preserve"> hvor det aftales endeligt hvordan indsatserne fordeles – Trine udsender doodle om dette. Mødet aflyses i tilfælde af, at regeringens udspil endnu ikke er præsenteret formelt forud for mødet i juni.</w:t>
      </w:r>
    </w:p>
    <w:p w14:paraId="10F58645" w14:textId="0FD4C03B" w:rsidR="0056602D" w:rsidRPr="00820D1A" w:rsidRDefault="0056602D" w:rsidP="00A45909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3098"/>
        <w:gridCol w:w="918"/>
        <w:gridCol w:w="4356"/>
      </w:tblGrid>
      <w:tr w:rsidR="000B0DF1" w:rsidRPr="00820D1A" w14:paraId="57D0DEFE" w14:textId="77777777" w:rsidTr="001B60FC">
        <w:trPr>
          <w:trHeight w:val="855"/>
        </w:trPr>
        <w:tc>
          <w:tcPr>
            <w:tcW w:w="1266" w:type="dxa"/>
            <w:tcBorders>
              <w:top w:val="single" w:sz="4" w:space="0" w:color="auto"/>
            </w:tcBorders>
          </w:tcPr>
          <w:p w14:paraId="362CB313" w14:textId="77777777" w:rsidR="000B0DF1" w:rsidRPr="00820D1A" w:rsidRDefault="000B0DF1" w:rsidP="00853C14">
            <w:pPr>
              <w:pStyle w:val="Punkt"/>
            </w:pPr>
            <w:r w:rsidRPr="00820D1A">
              <w:t xml:space="preserve">Punkt </w:t>
            </w:r>
          </w:p>
        </w:tc>
        <w:tc>
          <w:tcPr>
            <w:tcW w:w="8372" w:type="dxa"/>
            <w:gridSpan w:val="3"/>
            <w:tcBorders>
              <w:top w:val="single" w:sz="4" w:space="0" w:color="auto"/>
            </w:tcBorders>
          </w:tcPr>
          <w:p w14:paraId="6BDEA79B" w14:textId="7F539014" w:rsidR="000B0DF1" w:rsidRPr="00820D1A" w:rsidRDefault="002777FB" w:rsidP="002777FB">
            <w:pPr>
              <w:pStyle w:val="Nummereretpunkt"/>
            </w:pPr>
            <w:bookmarkStart w:id="5" w:name="_Toc471887072"/>
            <w:bookmarkStart w:id="6" w:name="_Toc480463958"/>
            <w:r>
              <w:t>Arbejdsprocessen fremadrettet – herunder evt. justering af tidsplan</w:t>
            </w:r>
            <w:bookmarkEnd w:id="5"/>
            <w:bookmarkEnd w:id="6"/>
          </w:p>
        </w:tc>
      </w:tr>
      <w:tr w:rsidR="000B0DF1" w:rsidRPr="00820D1A" w14:paraId="3D085ECB" w14:textId="77777777" w:rsidTr="001B60FC">
        <w:tc>
          <w:tcPr>
            <w:tcW w:w="4364" w:type="dxa"/>
            <w:gridSpan w:val="2"/>
            <w:tcBorders>
              <w:top w:val="single" w:sz="4" w:space="0" w:color="auto"/>
            </w:tcBorders>
            <w:tcMar>
              <w:top w:w="57" w:type="dxa"/>
            </w:tcMar>
          </w:tcPr>
          <w:p w14:paraId="03078F84" w14:textId="77777777" w:rsidR="000B0DF1" w:rsidRPr="00820D1A" w:rsidRDefault="000B0DF1" w:rsidP="00FB7BB2">
            <w:pPr>
              <w:rPr>
                <w:rStyle w:val="Template-Adresseintro"/>
              </w:rPr>
            </w:pPr>
            <w:r w:rsidRPr="00820D1A">
              <w:rPr>
                <w:rStyle w:val="Template-Adresseintro"/>
              </w:rPr>
              <w:t>Sagsansvarlig:</w:t>
            </w:r>
          </w:p>
          <w:p w14:paraId="54197B3E" w14:textId="3993C655" w:rsidR="000B0DF1" w:rsidRPr="00820D1A" w:rsidRDefault="000B0DF1" w:rsidP="00FB7BB2"/>
        </w:tc>
        <w:tc>
          <w:tcPr>
            <w:tcW w:w="918" w:type="dxa"/>
            <w:tcMar>
              <w:top w:w="57" w:type="dxa"/>
            </w:tcMar>
          </w:tcPr>
          <w:p w14:paraId="7099CD85" w14:textId="77777777" w:rsidR="000B0DF1" w:rsidRPr="00820D1A" w:rsidRDefault="000B0DF1" w:rsidP="00FB7BB2"/>
        </w:tc>
        <w:tc>
          <w:tcPr>
            <w:tcW w:w="4356" w:type="dxa"/>
            <w:tcBorders>
              <w:top w:val="single" w:sz="4" w:space="0" w:color="auto"/>
            </w:tcBorders>
            <w:tcMar>
              <w:top w:w="57" w:type="dxa"/>
            </w:tcMar>
          </w:tcPr>
          <w:p w14:paraId="576E498C" w14:textId="77777777" w:rsidR="000B0DF1" w:rsidRPr="00820D1A" w:rsidRDefault="000B0DF1" w:rsidP="00FB7BB2"/>
        </w:tc>
      </w:tr>
    </w:tbl>
    <w:p w14:paraId="052970E9" w14:textId="77777777" w:rsidR="000B0DF1" w:rsidRPr="00820D1A" w:rsidRDefault="000B0DF1" w:rsidP="00820D1A">
      <w:pPr>
        <w:pStyle w:val="Overskrift2"/>
      </w:pPr>
      <w:r w:rsidRPr="00820D1A">
        <w:t>Bilag</w:t>
      </w:r>
    </w:p>
    <w:p w14:paraId="21DD41FC" w14:textId="4EAC335C" w:rsidR="00055B74" w:rsidRPr="00820D1A" w:rsidRDefault="00055B74" w:rsidP="00055B74"/>
    <w:p w14:paraId="403921E2" w14:textId="77777777" w:rsidR="000B0DF1" w:rsidRPr="00820D1A" w:rsidRDefault="000B0DF1" w:rsidP="00A45909">
      <w:pPr>
        <w:pStyle w:val="Overskrift2"/>
      </w:pPr>
      <w:r w:rsidRPr="00820D1A">
        <w:t>Sagsfremstilling</w:t>
      </w:r>
    </w:p>
    <w:p w14:paraId="0062516A" w14:textId="0E247BC2" w:rsidR="00FE0FAE" w:rsidRPr="00820D1A" w:rsidRDefault="00FE0FAE" w:rsidP="00A45909"/>
    <w:p w14:paraId="56DA02AF" w14:textId="77777777" w:rsidR="000B0DF1" w:rsidRPr="00820D1A" w:rsidRDefault="000B0DF1" w:rsidP="00A45909">
      <w:pPr>
        <w:pStyle w:val="Overskrift2"/>
      </w:pPr>
      <w:r w:rsidRPr="00820D1A">
        <w:t>Indstilling</w:t>
      </w:r>
    </w:p>
    <w:p w14:paraId="04A5CFBE" w14:textId="53D99D07" w:rsidR="000B0DF1" w:rsidRPr="00820D1A" w:rsidRDefault="000B0DF1" w:rsidP="00A45909"/>
    <w:p w14:paraId="681F578E" w14:textId="77777777" w:rsidR="000B0DF1" w:rsidRPr="00820D1A" w:rsidRDefault="000B0DF1" w:rsidP="00A45909">
      <w:pPr>
        <w:pStyle w:val="Overskrift2"/>
      </w:pPr>
      <w:r w:rsidRPr="00820D1A">
        <w:t>Referat</w:t>
      </w:r>
    </w:p>
    <w:p w14:paraId="1EC135B8" w14:textId="3E4738D5" w:rsidR="00A303F3" w:rsidRDefault="00400594" w:rsidP="00A45909">
      <w:r>
        <w:t>Tidsplanen revideres efter aftale med styrelsen.</w:t>
      </w:r>
    </w:p>
    <w:p w14:paraId="533773C6" w14:textId="79C3A082" w:rsidR="00400594" w:rsidRPr="00820D1A" w:rsidRDefault="00400594" w:rsidP="00A45909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8372"/>
      </w:tblGrid>
      <w:tr w:rsidR="000B0DF1" w:rsidRPr="00820D1A" w14:paraId="4C9E1F9D" w14:textId="77777777" w:rsidTr="001B60FC">
        <w:trPr>
          <w:trHeight w:val="855"/>
        </w:trPr>
        <w:tc>
          <w:tcPr>
            <w:tcW w:w="1266" w:type="dxa"/>
            <w:tcBorders>
              <w:top w:val="single" w:sz="4" w:space="0" w:color="auto"/>
            </w:tcBorders>
          </w:tcPr>
          <w:p w14:paraId="575AE0CF" w14:textId="77777777" w:rsidR="000B0DF1" w:rsidRPr="00820D1A" w:rsidRDefault="000B0DF1" w:rsidP="00853C14">
            <w:pPr>
              <w:pStyle w:val="Punkt"/>
            </w:pPr>
            <w:r w:rsidRPr="00820D1A">
              <w:t xml:space="preserve">Punkt </w:t>
            </w:r>
          </w:p>
        </w:tc>
        <w:tc>
          <w:tcPr>
            <w:tcW w:w="8372" w:type="dxa"/>
            <w:tcBorders>
              <w:top w:val="single" w:sz="4" w:space="0" w:color="auto"/>
            </w:tcBorders>
          </w:tcPr>
          <w:p w14:paraId="546F4B07" w14:textId="77777777" w:rsidR="000B0DF1" w:rsidRPr="00820D1A" w:rsidRDefault="000B0DF1" w:rsidP="000B0DF1">
            <w:pPr>
              <w:pStyle w:val="Nummereretpunkt"/>
            </w:pPr>
            <w:bookmarkStart w:id="7" w:name="_Toc471887076"/>
            <w:bookmarkStart w:id="8" w:name="_Toc480463959"/>
            <w:r>
              <w:t>Evt.</w:t>
            </w:r>
            <w:bookmarkEnd w:id="7"/>
            <w:bookmarkEnd w:id="8"/>
          </w:p>
        </w:tc>
      </w:tr>
    </w:tbl>
    <w:p w14:paraId="62368CC9" w14:textId="77777777" w:rsidR="000B0DF1" w:rsidRPr="00820D1A" w:rsidRDefault="000B0DF1" w:rsidP="00A45909"/>
    <w:p w14:paraId="3769514E" w14:textId="27342F53" w:rsidR="009A2EB0" w:rsidRPr="000B0DF1" w:rsidRDefault="009A2EB0"/>
    <w:sectPr w:rsidR="009A2EB0" w:rsidRPr="000B0DF1" w:rsidSect="00F305E8">
      <w:footerReference w:type="default" r:id="rId8"/>
      <w:headerReference w:type="first" r:id="rId9"/>
      <w:footerReference w:type="first" r:id="rId10"/>
      <w:pgSz w:w="11906" w:h="16838" w:code="9"/>
      <w:pgMar w:top="1134" w:right="1134" w:bottom="1701" w:left="1134" w:header="567" w:footer="5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14F440" w14:textId="77777777" w:rsidR="00202D78" w:rsidRDefault="00202D78" w:rsidP="009E4B94">
      <w:pPr>
        <w:spacing w:line="240" w:lineRule="auto"/>
      </w:pPr>
      <w:r>
        <w:separator/>
      </w:r>
    </w:p>
  </w:endnote>
  <w:endnote w:type="continuationSeparator" w:id="0">
    <w:p w14:paraId="292A32CB" w14:textId="77777777" w:rsidR="00202D78" w:rsidRDefault="00202D78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A Type">
    <w:altName w:val="VIA Typ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FAE30" w14:textId="77777777" w:rsidR="00F305E8" w:rsidRDefault="00F305E8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815E4C" wp14:editId="280B4EB2">
              <wp:simplePos x="0" y="0"/>
              <wp:positionH relativeFrom="rightMargin">
                <wp:posOffset>-1661160</wp:posOffset>
              </wp:positionH>
              <wp:positionV relativeFrom="page">
                <wp:posOffset>9597390</wp:posOffset>
              </wp:positionV>
              <wp:extent cx="2368550" cy="511175"/>
              <wp:effectExtent l="0" t="0" r="12700" b="317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8550" cy="511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Style w:val="Tabel-Gitter"/>
                            <w:tblW w:w="0" w:type="auto"/>
                            <w:tblBorders>
                              <w:left w:val="none" w:sz="0" w:space="0" w:color="auto"/>
                              <w:right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608"/>
                          </w:tblGrid>
                          <w:tr w:rsidR="00C70A03" w:rsidRPr="00244D70" w14:paraId="4D8BC2E9" w14:textId="77777777" w:rsidTr="000F7821">
                            <w:trPr>
                              <w:trHeight w:val="706"/>
                            </w:trPr>
                            <w:tc>
                              <w:tcPr>
                                <w:tcW w:w="2608" w:type="dxa"/>
                                <w:tcBorders>
                                  <w:bottom w:val="nil"/>
                                </w:tcBorders>
                              </w:tcPr>
                              <w:p w14:paraId="5BE078EB" w14:textId="7A6D6D94" w:rsidR="00C70A03" w:rsidRPr="008F6701" w:rsidRDefault="00C70A03" w:rsidP="00C70A03">
                                <w:pPr>
                                  <w:pStyle w:val="Sidehoved"/>
                                </w:pPr>
                                <w:r>
                                  <w:rPr>
                                    <w:rStyle w:val="Sideta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Sidetal"/>
                                  </w:rPr>
                                  <w:instrText xml:space="preserve"> PAGE  </w:instrText>
                                </w:r>
                                <w:r>
                                  <w:rPr>
                                    <w:rStyle w:val="Sidetal"/>
                                  </w:rPr>
                                  <w:fldChar w:fldCharType="separate"/>
                                </w:r>
                                <w:r w:rsidR="00447201">
                                  <w:rPr>
                                    <w:rStyle w:val="Sidetal"/>
                                    <w:noProof/>
                                  </w:rPr>
                                  <w:t>3</w:t>
                                </w:r>
                                <w:r>
                                  <w:rPr>
                                    <w:rStyle w:val="Sidetal"/>
                                  </w:rPr>
                                  <w:fldChar w:fldCharType="end"/>
                                </w:r>
                                <w:r>
                                  <w:rPr>
                                    <w:rStyle w:val="Sidetal"/>
                                  </w:rPr>
                                  <w:t>/</w:t>
                                </w:r>
                                <w:r>
                                  <w:rPr>
                                    <w:rStyle w:val="Sideta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Sidetal"/>
                                  </w:rPr>
                                  <w:instrText xml:space="preserve"> SECTIONPAGES  </w:instrText>
                                </w:r>
                                <w:r>
                                  <w:rPr>
                                    <w:rStyle w:val="Sidetal"/>
                                  </w:rPr>
                                  <w:fldChar w:fldCharType="separate"/>
                                </w:r>
                                <w:r w:rsidR="00447201">
                                  <w:rPr>
                                    <w:rStyle w:val="Sidetal"/>
                                    <w:noProof/>
                                  </w:rPr>
                                  <w:t>3</w:t>
                                </w:r>
                                <w:r>
                                  <w:rPr>
                                    <w:rStyle w:val="Sidetal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5C141EF" w14:textId="77777777" w:rsidR="00C70A03" w:rsidRPr="001842B2" w:rsidRDefault="00C70A03" w:rsidP="00C70A03">
                          <w:pPr>
                            <w:pStyle w:val="Sidehoved"/>
                            <w:rPr>
                              <w:rStyle w:val="Sidet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15E4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30.8pt;margin-top:755.7pt;width:186.5pt;height:40.25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" filled="f" stroked="f" strokeweight=".5pt">
              <v:textbox inset="0,0,0,0">
                <w:txbxContent>
                  <w:tbl>
                    <w:tblPr>
                      <w:tblStyle w:val="Tabel-Gitter"/>
                      <w:tblW w:w="0" w:type="auto"/>
                      <w:tblBorders>
                        <w:left w:val="none" w:sz="0" w:space="0" w:color="auto"/>
                        <w:right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608"/>
                    </w:tblGrid>
                    <w:tr w:rsidR="00C70A03" w:rsidRPr="00244D70" w14:paraId="4D8BC2E9" w14:textId="77777777" w:rsidTr="000F7821">
                      <w:trPr>
                        <w:trHeight w:val="706"/>
                      </w:trPr>
                      <w:tc>
                        <w:tcPr>
                          <w:tcW w:w="2608" w:type="dxa"/>
                          <w:tcBorders>
                            <w:bottom w:val="nil"/>
                          </w:tcBorders>
                        </w:tcPr>
                        <w:p w14:paraId="5BE078EB" w14:textId="7A6D6D94" w:rsidR="00C70A03" w:rsidRPr="008F6701" w:rsidRDefault="00C70A03" w:rsidP="00C70A03">
                          <w:pPr>
                            <w:pStyle w:val="Sidehoved"/>
                          </w:pPr>
                          <w:r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PAGE  </w:instrText>
                          </w:r>
                          <w:r>
                            <w:rPr>
                              <w:rStyle w:val="Sidetal"/>
                            </w:rPr>
                            <w:fldChar w:fldCharType="separate"/>
                          </w:r>
                          <w:r w:rsidR="00447201">
                            <w:rPr>
                              <w:rStyle w:val="Sidetal"/>
                              <w:noProof/>
                            </w:rPr>
                            <w:t>3</w:t>
                          </w:r>
                          <w:r>
                            <w:rPr>
                              <w:rStyle w:val="Sidetal"/>
                            </w:rPr>
                            <w:fldChar w:fldCharType="end"/>
                          </w:r>
                          <w:r>
                            <w:rPr>
                              <w:rStyle w:val="Sidetal"/>
                            </w:rPr>
                            <w:t>/</w:t>
                          </w:r>
                          <w:r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SECTIONPAGES  </w:instrText>
                          </w:r>
                          <w:r>
                            <w:rPr>
                              <w:rStyle w:val="Sidetal"/>
                            </w:rPr>
                            <w:fldChar w:fldCharType="separate"/>
                          </w:r>
                          <w:r w:rsidR="00447201">
                            <w:rPr>
                              <w:rStyle w:val="Sidetal"/>
                              <w:noProof/>
                            </w:rPr>
                            <w:t>3</w:t>
                          </w:r>
                          <w:r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5C141EF" w14:textId="77777777" w:rsidR="00C70A03" w:rsidRPr="001842B2" w:rsidRDefault="00C70A03" w:rsidP="00C70A03">
                    <w:pPr>
                      <w:pStyle w:val="Sidehoved"/>
                      <w:rPr>
                        <w:rStyle w:val="Sidetal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F8AEE" w14:textId="77777777" w:rsidR="00A45227" w:rsidRDefault="002775F6">
    <w:pPr>
      <w:pStyle w:val="Sidefod"/>
    </w:pPr>
    <w:r w:rsidRPr="00136019">
      <w:rPr>
        <w:noProof/>
        <w:lang w:eastAsia="da-DK"/>
      </w:rPr>
      <w:drawing>
        <wp:inline distT="0" distB="0" distL="0" distR="0" wp14:anchorId="6ACE9F4A" wp14:editId="13C1C8B4">
          <wp:extent cx="285750" cy="376938"/>
          <wp:effectExtent l="0" t="0" r="0" b="4445"/>
          <wp:docPr id="7" name="Billede 7" descr="X:\Backup juni 2014\Nationalt projekt, læreplaner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Backup juni 2014\Nationalt projekt, læreplaner\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902" cy="389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  <w:r w:rsidRPr="00136019">
      <w:rPr>
        <w:noProof/>
        <w:lang w:eastAsia="da-DK"/>
      </w:rPr>
      <w:drawing>
        <wp:inline distT="0" distB="0" distL="0" distR="0" wp14:anchorId="0C3D6DBF" wp14:editId="2BA7EF63">
          <wp:extent cx="549519" cy="285750"/>
          <wp:effectExtent l="0" t="0" r="3175" b="0"/>
          <wp:docPr id="9" name="Billede 9" descr="X:\Backup juni 2014\Nationalt projekt, læreplaner\UCN_Pædagog_offi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\Backup juni 2014\Nationalt projekt, læreplaner\UCN_Pædagog_offic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334" cy="2903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 w:rsidR="00BE04E5" w:rsidRPr="00136019">
      <w:rPr>
        <w:noProof/>
        <w:lang w:eastAsia="da-DK"/>
      </w:rPr>
      <w:drawing>
        <wp:inline distT="0" distB="0" distL="0" distR="0" wp14:anchorId="649768E0" wp14:editId="1F9F5742">
          <wp:extent cx="314325" cy="417025"/>
          <wp:effectExtent l="0" t="0" r="0" b="2540"/>
          <wp:docPr id="10" name="Billede 10" descr="C:\Users\tsu\AppData\Local\Temp\Temp1_UCL-logo_png.zip\UC lillebaelt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tsu\AppData\Local\Temp\Temp1_UCL-logo_png.zip\UC lillebaelt logo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707" cy="4268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D36C6">
      <w:t xml:space="preserve">   </w:t>
    </w:r>
    <w:r w:rsidR="00BD36C6">
      <w:rPr>
        <w:noProof/>
        <w:lang w:eastAsia="da-DK"/>
      </w:rPr>
      <w:drawing>
        <wp:inline distT="0" distB="0" distL="0" distR="0" wp14:anchorId="3EE33872" wp14:editId="2DF95378">
          <wp:extent cx="601017" cy="314325"/>
          <wp:effectExtent l="0" t="0" r="8890" b="0"/>
          <wp:docPr id="6" name="Bille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330" cy="3275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E77CA">
      <w:rPr>
        <w:rFonts w:ascii="Verdana" w:hAnsi="Verdana"/>
        <w:noProof/>
        <w:color w:val="1F497D"/>
        <w:sz w:val="20"/>
        <w:lang w:eastAsia="da-DK"/>
      </w:rPr>
      <w:drawing>
        <wp:inline distT="0" distB="0" distL="0" distR="0" wp14:anchorId="5103E534" wp14:editId="1D7CE817">
          <wp:extent cx="556846" cy="381000"/>
          <wp:effectExtent l="0" t="0" r="0" b="0"/>
          <wp:docPr id="8" name="Billede 8" descr="cid:image001.png@01D27632.7A53A4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27632.7A53A470"/>
                  <pic:cNvPicPr>
                    <a:picLocks noChangeAspect="1" noChangeArrowheads="1"/>
                  </pic:cNvPicPr>
                </pic:nvPicPr>
                <pic:blipFill>
                  <a:blip r:embed="rId5" r:link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105" cy="3928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9186E8" w14:textId="77777777" w:rsidR="0036449D" w:rsidRDefault="0036449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D69B0" w14:textId="77777777" w:rsidR="00202D78" w:rsidRDefault="00202D78" w:rsidP="009E4B94">
      <w:pPr>
        <w:spacing w:line="240" w:lineRule="auto"/>
      </w:pPr>
      <w:r>
        <w:separator/>
      </w:r>
    </w:p>
  </w:footnote>
  <w:footnote w:type="continuationSeparator" w:id="0">
    <w:p w14:paraId="3698ED16" w14:textId="77777777" w:rsidR="00202D78" w:rsidRDefault="00202D78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91AB0" w14:textId="77777777" w:rsidR="008F4D20" w:rsidRDefault="000B0DF1" w:rsidP="00244D70">
    <w:pPr>
      <w:pStyle w:val="Template-Dato"/>
    </w:pPr>
    <w:r>
      <w:rPr>
        <w:lang w:eastAsia="da-DK"/>
      </w:rPr>
      <w:drawing>
        <wp:anchor distT="0" distB="0" distL="114300" distR="114300" simplePos="0" relativeHeight="251671551" behindDoc="0" locked="0" layoutInCell="1" allowOverlap="1" wp14:anchorId="54D6C846" wp14:editId="4ECDF574">
          <wp:simplePos x="0" y="0"/>
          <wp:positionH relativeFrom="page">
            <wp:posOffset>5187950</wp:posOffset>
          </wp:positionH>
          <wp:positionV relativeFrom="page">
            <wp:posOffset>737870</wp:posOffset>
          </wp:positionV>
          <wp:extent cx="2438991" cy="212090"/>
          <wp:effectExtent l="0" t="0" r="0" b="0"/>
          <wp:wrapNone/>
          <wp:docPr id="5" name="Statement_bmk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8991" cy="212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1B08">
      <w:rPr>
        <w:lang w:eastAsia="da-DK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E4E3CAE" wp14:editId="2A7ABB60">
              <wp:simplePos x="0" y="0"/>
              <wp:positionH relativeFrom="page">
                <wp:posOffset>5187950</wp:posOffset>
              </wp:positionH>
              <wp:positionV relativeFrom="page">
                <wp:posOffset>737870</wp:posOffset>
              </wp:positionV>
              <wp:extent cx="2430000" cy="212400"/>
              <wp:effectExtent l="0" t="0" r="0" b="0"/>
              <wp:wrapNone/>
              <wp:docPr id="11" name="Statement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2430000" cy="212400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E32274" id="Statement" o:spid="_x0000_s1026" style="position:absolute;margin-left:408.5pt;margin-top:58.1pt;width:191.35pt;height:16.7pt;z-index:2516725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" filled="f" stroked="f" strokeweight=".25pt">
              <v:path arrowok="t"/>
              <o:lock v:ext="edit" aspectratio="t"/>
              <w10:wrap anchorx="page" anchory="page"/>
            </v:rect>
          </w:pict>
        </mc:Fallback>
      </mc:AlternateContent>
    </w:r>
    <w:r w:rsidR="0079182B">
      <w:rPr>
        <w:lang w:eastAsia="da-DK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1731563" wp14:editId="770843B0">
              <wp:simplePos x="0" y="0"/>
              <wp:positionH relativeFrom="rightMargin">
                <wp:align>right</wp:align>
              </wp:positionH>
              <wp:positionV relativeFrom="page">
                <wp:posOffset>2628265</wp:posOffset>
              </wp:positionV>
              <wp:extent cx="2728595" cy="6962775"/>
              <wp:effectExtent l="0" t="0" r="14605" b="9525"/>
              <wp:wrapSquare wrapText="bothSides"/>
              <wp:docPr id="3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8595" cy="6962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Style w:val="Tabel-Gitter"/>
                            <w:tblW w:w="0" w:type="auto"/>
                            <w:tblBorders>
                              <w:left w:val="none" w:sz="0" w:space="0" w:color="auto"/>
                              <w:right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608"/>
                          </w:tblGrid>
                          <w:tr w:rsidR="0023712E" w:rsidRPr="00244D70" w14:paraId="53AEBD59" w14:textId="77777777" w:rsidTr="000F7821">
                            <w:trPr>
                              <w:trHeight w:val="720"/>
                            </w:trPr>
                            <w:tc>
                              <w:tcPr>
                                <w:tcW w:w="2608" w:type="dxa"/>
                                <w:tcBorders>
                                  <w:top w:val="nil"/>
                                </w:tcBorders>
                              </w:tcPr>
                              <w:p w14:paraId="60DB2F34" w14:textId="77777777" w:rsidR="0023712E" w:rsidRPr="0023712E" w:rsidRDefault="00EF69C5" w:rsidP="00EF69C5">
                                <w:pPr>
                                  <w:pStyle w:val="Template-dokumenttype"/>
                                </w:pPr>
                                <w:r>
                                  <w:t>REFERAT</w:t>
                                </w:r>
                                <w:r w:rsidR="00BE542E">
                                  <w:t>/</w:t>
                                </w:r>
                                <w:r w:rsidR="00BE542E">
                                  <w:br/>
                                  <w:t>dagsorden</w:t>
                                </w:r>
                              </w:p>
                            </w:tc>
                          </w:tr>
                          <w:tr w:rsidR="00244D70" w:rsidRPr="00244D70" w14:paraId="700F9DFA" w14:textId="77777777" w:rsidTr="00F43F89">
                            <w:trPr>
                              <w:trHeight w:val="20"/>
                              <w:hidden/>
                            </w:trPr>
                            <w:tc>
                              <w:tcPr>
                                <w:tcW w:w="2608" w:type="dxa"/>
                                <w:tcMar>
                                  <w:top w:w="113" w:type="dxa"/>
                                  <w:left w:w="0" w:type="dxa"/>
                                  <w:bottom w:w="113" w:type="dxa"/>
                                </w:tcMar>
                              </w:tcPr>
                              <w:p w14:paraId="71A2E8E7" w14:textId="77777777" w:rsidR="0045478D" w:rsidRPr="000B0DF1" w:rsidRDefault="00EF69C5" w:rsidP="00EF69C5">
                                <w:pPr>
                                  <w:pStyle w:val="Template-Adresse"/>
                                  <w:rPr>
                                    <w:rStyle w:val="Template-Adresseintro"/>
                                    <w:vanish/>
                                  </w:rPr>
                                </w:pPr>
                                <w:bookmarkStart w:id="9" w:name="HIF_SD_FLD_LeaderOfMeeting"/>
                                <w:r w:rsidRPr="000B0DF1">
                                  <w:rPr>
                                    <w:rStyle w:val="Template-Adresseintro"/>
                                    <w:vanish/>
                                  </w:rPr>
                                  <w:t>Mødeleder:</w:t>
                                </w:r>
                              </w:p>
                              <w:p w14:paraId="11CDE380" w14:textId="77777777" w:rsidR="00EF69C5" w:rsidRPr="000B0DF1" w:rsidRDefault="00EF69C5" w:rsidP="00EF69C5">
                                <w:pPr>
                                  <w:pStyle w:val="Template-Adresse"/>
                                  <w:rPr>
                                    <w:vanish/>
                                  </w:rPr>
                                </w:pPr>
                                <w:bookmarkStart w:id="10" w:name="SD_FLD_LeaderOfMeeting"/>
                                <w:bookmarkEnd w:id="10"/>
                              </w:p>
                              <w:p w14:paraId="229D6976" w14:textId="77777777" w:rsidR="00EF69C5" w:rsidRPr="000B0DF1" w:rsidRDefault="00EF69C5" w:rsidP="00EF69C5">
                                <w:pPr>
                                  <w:pStyle w:val="Template-Adresse"/>
                                  <w:rPr>
                                    <w:vanish/>
                                  </w:rPr>
                                </w:pPr>
                                <w:bookmarkStart w:id="11" w:name="SD_FLD_LeaderOfMeetingTitle"/>
                                <w:bookmarkEnd w:id="11"/>
                              </w:p>
                              <w:p w14:paraId="0BE3A40B" w14:textId="77777777" w:rsidR="00EF69C5" w:rsidRPr="000B0DF1" w:rsidRDefault="00EF69C5" w:rsidP="00EF69C5">
                                <w:pPr>
                                  <w:pStyle w:val="Template-Adresse"/>
                                  <w:rPr>
                                    <w:rStyle w:val="Template-Adresseintro"/>
                                    <w:vanish/>
                                  </w:rPr>
                                </w:pPr>
                                <w:bookmarkStart w:id="12" w:name="HIF_SD_FLD_NewReferent"/>
                                <w:bookmarkEnd w:id="9"/>
                                <w:r w:rsidRPr="000B0DF1">
                                  <w:rPr>
                                    <w:rStyle w:val="Template-Adresseintro"/>
                                    <w:vanish/>
                                  </w:rPr>
                                  <w:t>Referent:</w:t>
                                </w:r>
                              </w:p>
                              <w:p w14:paraId="3718FB1C" w14:textId="77777777" w:rsidR="00EF69C5" w:rsidRPr="000B0DF1" w:rsidRDefault="00EF69C5" w:rsidP="00EF69C5">
                                <w:pPr>
                                  <w:pStyle w:val="Template-Adresse"/>
                                  <w:rPr>
                                    <w:vanish/>
                                  </w:rPr>
                                </w:pPr>
                                <w:bookmarkStart w:id="13" w:name="SD_FLD_NewReferent"/>
                                <w:bookmarkEnd w:id="13"/>
                              </w:p>
                              <w:bookmarkEnd w:id="12"/>
                              <w:p w14:paraId="54663517" w14:textId="77777777" w:rsidR="004E2A6C" w:rsidRPr="00EF69C5" w:rsidRDefault="004E2A6C" w:rsidP="004E2A6C">
                                <w:pPr>
                                  <w:pStyle w:val="Template-low"/>
                                </w:pPr>
                              </w:p>
                            </w:tc>
                          </w:tr>
                          <w:tr w:rsidR="001842B2" w:rsidRPr="00244D70" w14:paraId="775EF8F4" w14:textId="77777777" w:rsidTr="00F45914">
                            <w:trPr>
                              <w:trHeight w:val="20"/>
                            </w:trPr>
                            <w:tc>
                              <w:tcPr>
                                <w:tcW w:w="2608" w:type="dxa"/>
                                <w:tcMar>
                                  <w:top w:w="113" w:type="dxa"/>
                                  <w:bottom w:w="113" w:type="dxa"/>
                                </w:tcMar>
                              </w:tcPr>
                              <w:p w14:paraId="222C6BDE" w14:textId="77777777" w:rsidR="001842B2" w:rsidRPr="000B0DF1" w:rsidRDefault="0045478D" w:rsidP="00EF69C5">
                                <w:pPr>
                                  <w:pStyle w:val="Template-Adresse"/>
                                </w:pPr>
                                <w:bookmarkStart w:id="14" w:name="HIF_SD_USR_Email"/>
                                <w:r w:rsidRPr="000B0DF1">
                                  <w:rPr>
                                    <w:rStyle w:val="Template-Adresseintro"/>
                                  </w:rPr>
                                  <w:t>E:</w:t>
                                </w:r>
                                <w:r w:rsidR="00D166FB" w:rsidRPr="000B0DF1">
                                  <w:t xml:space="preserve"> </w:t>
                                </w:r>
                                <w:bookmarkStart w:id="15" w:name="SD_USR_Email"/>
                                <w:r w:rsidR="000B0DF1" w:rsidRPr="000B0DF1">
                                  <w:t>TSU@VIA.DK</w:t>
                                </w:r>
                                <w:bookmarkEnd w:id="15"/>
                              </w:p>
                              <w:p w14:paraId="1D32FACB" w14:textId="77777777" w:rsidR="00452F6C" w:rsidRPr="000B0DF1" w:rsidRDefault="0045478D" w:rsidP="00452F6C">
                                <w:pPr>
                                  <w:pStyle w:val="Template-Adresse"/>
                                </w:pPr>
                                <w:bookmarkStart w:id="16" w:name="HIF_SD_USR_DirectPhone"/>
                                <w:bookmarkEnd w:id="14"/>
                                <w:r w:rsidRPr="000B0DF1">
                                  <w:rPr>
                                    <w:rStyle w:val="Template-Adresseintro"/>
                                  </w:rPr>
                                  <w:t>T:</w:t>
                                </w:r>
                                <w:r w:rsidR="00D166FB" w:rsidRPr="000B0DF1">
                                  <w:t xml:space="preserve"> </w:t>
                                </w:r>
                                <w:bookmarkStart w:id="17" w:name="SD_USR_DirectPhone"/>
                                <w:r w:rsidR="000B0DF1" w:rsidRPr="000B0DF1">
                                  <w:t>+4587553737</w:t>
                                </w:r>
                                <w:bookmarkEnd w:id="17"/>
                              </w:p>
                              <w:bookmarkEnd w:id="16"/>
                              <w:p w14:paraId="47CBFABD" w14:textId="77777777" w:rsidR="00452F6C" w:rsidRPr="00EF69C5" w:rsidRDefault="00452F6C" w:rsidP="003F6584">
                                <w:pPr>
                                  <w:pStyle w:val="Template-low"/>
                                </w:pPr>
                              </w:p>
                            </w:tc>
                          </w:tr>
                          <w:tr w:rsidR="00AD0506" w:rsidRPr="00244D70" w14:paraId="27625751" w14:textId="77777777" w:rsidTr="00F45914">
                            <w:trPr>
                              <w:trHeight w:val="20"/>
                            </w:trPr>
                            <w:tc>
                              <w:tcPr>
                                <w:tcW w:w="2608" w:type="dxa"/>
                                <w:tcMar>
                                  <w:top w:w="113" w:type="dxa"/>
                                  <w:bottom w:w="113" w:type="dxa"/>
                                </w:tcMar>
                              </w:tcPr>
                              <w:p w14:paraId="11818FBF" w14:textId="4A1FE9D6" w:rsidR="00AD0506" w:rsidRPr="008F6701" w:rsidRDefault="00AD0506" w:rsidP="00AD0506">
                                <w:pPr>
                                  <w:pStyle w:val="Template-Adresse"/>
                                </w:pPr>
                                <w:r w:rsidRPr="008F6701">
                                  <w:rPr>
                                    <w:rStyle w:val="Template-Adresseintro"/>
                                  </w:rPr>
                                  <w:t>Dato:</w:t>
                                </w:r>
                                <w:r w:rsidRPr="008F6701">
                                  <w:t xml:space="preserve"> </w:t>
                                </w:r>
                                <w:r w:rsidR="00960C62">
                                  <w:t>24</w:t>
                                </w:r>
                                <w:r w:rsidR="002777FB">
                                  <w:t>. april</w:t>
                                </w:r>
                                <w:r w:rsidR="003745CA">
                                  <w:t xml:space="preserve"> 2017</w:t>
                                </w:r>
                              </w:p>
                              <w:p w14:paraId="32744377" w14:textId="77777777" w:rsidR="00AD0506" w:rsidRPr="000B0DF1" w:rsidRDefault="00AD0506" w:rsidP="00AD0506">
                                <w:pPr>
                                  <w:pStyle w:val="Template-Adresse"/>
                                </w:pPr>
                                <w:bookmarkStart w:id="18" w:name="HIF_SD_FLD_CaseNo"/>
                                <w:r w:rsidRPr="000B0DF1">
                                  <w:rPr>
                                    <w:rStyle w:val="Template-Adresseintro"/>
                                  </w:rPr>
                                  <w:t>Journalnr.:</w:t>
                                </w:r>
                                <w:r w:rsidRPr="000B0DF1">
                                  <w:t xml:space="preserve"> </w:t>
                                </w:r>
                                <w:bookmarkStart w:id="19" w:name="SD_FLD_CaseNo"/>
                                <w:r w:rsidR="000B0DF1" w:rsidRPr="000B0DF1">
                                  <w:t>U0118-4-1-4-16</w:t>
                                </w:r>
                                <w:bookmarkEnd w:id="19"/>
                              </w:p>
                              <w:p w14:paraId="314D0519" w14:textId="77777777" w:rsidR="00AD0506" w:rsidRPr="000B0DF1" w:rsidRDefault="00AD0506" w:rsidP="00AD0506">
                                <w:pPr>
                                  <w:pStyle w:val="Template-Adresse"/>
                                  <w:rPr>
                                    <w:vanish/>
                                  </w:rPr>
                                </w:pPr>
                                <w:bookmarkStart w:id="20" w:name="HIF_SD_FLD_Ref"/>
                                <w:bookmarkEnd w:id="18"/>
                                <w:r w:rsidRPr="000B0DF1">
                                  <w:rPr>
                                    <w:rStyle w:val="Template-Adresseintro"/>
                                    <w:vanish/>
                                  </w:rPr>
                                  <w:t>Ref.:</w:t>
                                </w:r>
                                <w:r w:rsidRPr="000B0DF1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Start w:id="21" w:name="SD_FLD_Ref"/>
                                <w:bookmarkEnd w:id="21"/>
                              </w:p>
                              <w:bookmarkEnd w:id="20"/>
                              <w:p w14:paraId="72C953E4" w14:textId="77777777" w:rsidR="00AD0506" w:rsidRDefault="00AD0506" w:rsidP="00AD0506">
                                <w:pPr>
                                  <w:pStyle w:val="Template-Adresse"/>
                                  <w:spacing w:line="20" w:lineRule="exact"/>
                                </w:pPr>
                              </w:p>
                              <w:p w14:paraId="30A43A6E" w14:textId="77777777" w:rsidR="00AD0506" w:rsidRPr="005D244D" w:rsidRDefault="00AD0506" w:rsidP="00AD0506">
                                <w:pPr>
                                  <w:pStyle w:val="Template-low"/>
                                </w:pPr>
                              </w:p>
                            </w:tc>
                          </w:tr>
                        </w:tbl>
                        <w:p w14:paraId="02BC919A" w14:textId="4BA7B2E5" w:rsidR="00182651" w:rsidRPr="001842B2" w:rsidRDefault="001842B2" w:rsidP="0045478D">
                          <w:pPr>
                            <w:pStyle w:val="Sidehoved"/>
                            <w:rPr>
                              <w:rStyle w:val="Sidetal"/>
                            </w:rPr>
                          </w:pPr>
                          <w:r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PAGE  </w:instrText>
                          </w:r>
                          <w:r>
                            <w:rPr>
                              <w:rStyle w:val="Sidetal"/>
                            </w:rPr>
                            <w:fldChar w:fldCharType="separate"/>
                          </w:r>
                          <w:r w:rsidR="00447201">
                            <w:rPr>
                              <w:rStyle w:val="Sidetal"/>
                              <w:noProof/>
                            </w:rPr>
                            <w:t>1</w:t>
                          </w:r>
                          <w:r>
                            <w:rPr>
                              <w:rStyle w:val="Sidetal"/>
                            </w:rPr>
                            <w:fldChar w:fldCharType="end"/>
                          </w:r>
                          <w:r>
                            <w:rPr>
                              <w:rStyle w:val="Sidetal"/>
                            </w:rPr>
                            <w:t>/</w:t>
                          </w:r>
                          <w:r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</w:instrText>
                          </w:r>
                          <w:r w:rsidR="008F6701">
                            <w:rPr>
                              <w:rStyle w:val="Sidetal"/>
                            </w:rPr>
                            <w:instrText>SECTION</w:instrText>
                          </w:r>
                          <w:r>
                            <w:rPr>
                              <w:rStyle w:val="Sidetal"/>
                            </w:rPr>
                            <w:instrText xml:space="preserve">PAGES  </w:instrText>
                          </w:r>
                          <w:r>
                            <w:rPr>
                              <w:rStyle w:val="Sidetal"/>
                            </w:rPr>
                            <w:fldChar w:fldCharType="separate"/>
                          </w:r>
                          <w:r w:rsidR="00447201">
                            <w:rPr>
                              <w:rStyle w:val="Sidetal"/>
                              <w:noProof/>
                            </w:rPr>
                            <w:t>2</w:t>
                          </w:r>
                          <w:r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72000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731563" id="_x0000_t202" coordsize="21600,21600" o:spt="202" path="m,l,21600r21600,l21600,xe">
              <v:stroke joinstyle="miter"/>
              <v:path gradientshapeok="t" o:connecttype="rect"/>
            </v:shapetype>
            <v:shape id="Kolofon" o:spid="_x0000_s1027" type="#_x0000_t202" style="position:absolute;margin-left:163.65pt;margin-top:206.95pt;width:214.85pt;height:548.25pt;z-index:-25165619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" filled="f" stroked="f" strokeweight=".5pt">
              <v:textbox inset="10mm,20mm,0,0">
                <w:txbxContent>
                  <w:tbl>
                    <w:tblPr>
                      <w:tblStyle w:val="Tabel-Gitter"/>
                      <w:tblW w:w="0" w:type="auto"/>
                      <w:tblBorders>
                        <w:left w:val="none" w:sz="0" w:space="0" w:color="auto"/>
                        <w:right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608"/>
                    </w:tblGrid>
                    <w:tr w:rsidR="0023712E" w:rsidRPr="00244D70" w14:paraId="53AEBD59" w14:textId="77777777" w:rsidTr="000F7821">
                      <w:trPr>
                        <w:trHeight w:val="720"/>
                      </w:trPr>
                      <w:tc>
                        <w:tcPr>
                          <w:tcW w:w="2608" w:type="dxa"/>
                          <w:tcBorders>
                            <w:top w:val="nil"/>
                          </w:tcBorders>
                        </w:tcPr>
                        <w:p w14:paraId="60DB2F34" w14:textId="77777777" w:rsidR="0023712E" w:rsidRPr="0023712E" w:rsidRDefault="00EF69C5" w:rsidP="00EF69C5">
                          <w:pPr>
                            <w:pStyle w:val="Template-dokumenttype"/>
                          </w:pPr>
                          <w:r>
                            <w:t>REFERAT</w:t>
                          </w:r>
                          <w:r w:rsidR="00BE542E">
                            <w:t>/</w:t>
                          </w:r>
                          <w:r w:rsidR="00BE542E">
                            <w:br/>
                            <w:t>dagsorden</w:t>
                          </w:r>
                        </w:p>
                      </w:tc>
                    </w:tr>
                    <w:tr w:rsidR="00244D70" w:rsidRPr="00244D70" w14:paraId="700F9DFA" w14:textId="77777777" w:rsidTr="00F43F89">
                      <w:trPr>
                        <w:trHeight w:val="20"/>
                        <w:hidden/>
                      </w:trPr>
                      <w:tc>
                        <w:tcPr>
                          <w:tcW w:w="2608" w:type="dxa"/>
                          <w:tcMar>
                            <w:top w:w="113" w:type="dxa"/>
                            <w:left w:w="0" w:type="dxa"/>
                            <w:bottom w:w="113" w:type="dxa"/>
                          </w:tcMar>
                        </w:tcPr>
                        <w:p w14:paraId="71A2E8E7" w14:textId="77777777" w:rsidR="0045478D" w:rsidRPr="000B0DF1" w:rsidRDefault="00EF69C5" w:rsidP="00EF69C5">
                          <w:pPr>
                            <w:pStyle w:val="Template-Adresse"/>
                            <w:rPr>
                              <w:rStyle w:val="Template-Adresseintro"/>
                              <w:vanish/>
                            </w:rPr>
                          </w:pPr>
                          <w:bookmarkStart w:id="22" w:name="HIF_SD_FLD_LeaderOfMeeting"/>
                          <w:r w:rsidRPr="000B0DF1">
                            <w:rPr>
                              <w:rStyle w:val="Template-Adresseintro"/>
                              <w:vanish/>
                            </w:rPr>
                            <w:t>Mødeleder:</w:t>
                          </w:r>
                        </w:p>
                        <w:p w14:paraId="11CDE380" w14:textId="77777777" w:rsidR="00EF69C5" w:rsidRPr="000B0DF1" w:rsidRDefault="00EF69C5" w:rsidP="00EF69C5">
                          <w:pPr>
                            <w:pStyle w:val="Template-Adresse"/>
                            <w:rPr>
                              <w:vanish/>
                            </w:rPr>
                          </w:pPr>
                          <w:bookmarkStart w:id="23" w:name="SD_FLD_LeaderOfMeeting"/>
                          <w:bookmarkEnd w:id="23"/>
                        </w:p>
                        <w:p w14:paraId="229D6976" w14:textId="77777777" w:rsidR="00EF69C5" w:rsidRPr="000B0DF1" w:rsidRDefault="00EF69C5" w:rsidP="00EF69C5">
                          <w:pPr>
                            <w:pStyle w:val="Template-Adresse"/>
                            <w:rPr>
                              <w:vanish/>
                            </w:rPr>
                          </w:pPr>
                          <w:bookmarkStart w:id="24" w:name="SD_FLD_LeaderOfMeetingTitle"/>
                          <w:bookmarkEnd w:id="24"/>
                        </w:p>
                        <w:p w14:paraId="0BE3A40B" w14:textId="77777777" w:rsidR="00EF69C5" w:rsidRPr="000B0DF1" w:rsidRDefault="00EF69C5" w:rsidP="00EF69C5">
                          <w:pPr>
                            <w:pStyle w:val="Template-Adresse"/>
                            <w:rPr>
                              <w:rStyle w:val="Template-Adresseintro"/>
                              <w:vanish/>
                            </w:rPr>
                          </w:pPr>
                          <w:bookmarkStart w:id="25" w:name="HIF_SD_FLD_NewReferent"/>
                          <w:bookmarkEnd w:id="22"/>
                          <w:r w:rsidRPr="000B0DF1">
                            <w:rPr>
                              <w:rStyle w:val="Template-Adresseintro"/>
                              <w:vanish/>
                            </w:rPr>
                            <w:t>Referent:</w:t>
                          </w:r>
                        </w:p>
                        <w:p w14:paraId="3718FB1C" w14:textId="77777777" w:rsidR="00EF69C5" w:rsidRPr="000B0DF1" w:rsidRDefault="00EF69C5" w:rsidP="00EF69C5">
                          <w:pPr>
                            <w:pStyle w:val="Template-Adresse"/>
                            <w:rPr>
                              <w:vanish/>
                            </w:rPr>
                          </w:pPr>
                          <w:bookmarkStart w:id="26" w:name="SD_FLD_NewReferent"/>
                          <w:bookmarkEnd w:id="26"/>
                        </w:p>
                        <w:bookmarkEnd w:id="25"/>
                        <w:p w14:paraId="54663517" w14:textId="77777777" w:rsidR="004E2A6C" w:rsidRPr="00EF69C5" w:rsidRDefault="004E2A6C" w:rsidP="004E2A6C">
                          <w:pPr>
                            <w:pStyle w:val="Template-low"/>
                          </w:pPr>
                        </w:p>
                      </w:tc>
                    </w:tr>
                    <w:tr w:rsidR="001842B2" w:rsidRPr="00244D70" w14:paraId="775EF8F4" w14:textId="77777777" w:rsidTr="00F45914">
                      <w:trPr>
                        <w:trHeight w:val="20"/>
                      </w:trPr>
                      <w:tc>
                        <w:tcPr>
                          <w:tcW w:w="2608" w:type="dxa"/>
                          <w:tcMar>
                            <w:top w:w="113" w:type="dxa"/>
                            <w:bottom w:w="113" w:type="dxa"/>
                          </w:tcMar>
                        </w:tcPr>
                        <w:p w14:paraId="222C6BDE" w14:textId="77777777" w:rsidR="001842B2" w:rsidRPr="000B0DF1" w:rsidRDefault="0045478D" w:rsidP="00EF69C5">
                          <w:pPr>
                            <w:pStyle w:val="Template-Adresse"/>
                          </w:pPr>
                          <w:bookmarkStart w:id="27" w:name="HIF_SD_USR_Email"/>
                          <w:r w:rsidRPr="000B0DF1">
                            <w:rPr>
                              <w:rStyle w:val="Template-Adresseintro"/>
                            </w:rPr>
                            <w:t>E:</w:t>
                          </w:r>
                          <w:r w:rsidR="00D166FB" w:rsidRPr="000B0DF1">
                            <w:t xml:space="preserve"> </w:t>
                          </w:r>
                          <w:bookmarkStart w:id="28" w:name="SD_USR_Email"/>
                          <w:r w:rsidR="000B0DF1" w:rsidRPr="000B0DF1">
                            <w:t>TSU@VIA.DK</w:t>
                          </w:r>
                          <w:bookmarkEnd w:id="28"/>
                        </w:p>
                        <w:p w14:paraId="1D32FACB" w14:textId="77777777" w:rsidR="00452F6C" w:rsidRPr="000B0DF1" w:rsidRDefault="0045478D" w:rsidP="00452F6C">
                          <w:pPr>
                            <w:pStyle w:val="Template-Adresse"/>
                          </w:pPr>
                          <w:bookmarkStart w:id="29" w:name="HIF_SD_USR_DirectPhone"/>
                          <w:bookmarkEnd w:id="27"/>
                          <w:r w:rsidRPr="000B0DF1">
                            <w:rPr>
                              <w:rStyle w:val="Template-Adresseintro"/>
                            </w:rPr>
                            <w:t>T:</w:t>
                          </w:r>
                          <w:r w:rsidR="00D166FB" w:rsidRPr="000B0DF1">
                            <w:t xml:space="preserve"> </w:t>
                          </w:r>
                          <w:bookmarkStart w:id="30" w:name="SD_USR_DirectPhone"/>
                          <w:r w:rsidR="000B0DF1" w:rsidRPr="000B0DF1">
                            <w:t>+4587553737</w:t>
                          </w:r>
                          <w:bookmarkEnd w:id="30"/>
                        </w:p>
                        <w:bookmarkEnd w:id="29"/>
                        <w:p w14:paraId="47CBFABD" w14:textId="77777777" w:rsidR="00452F6C" w:rsidRPr="00EF69C5" w:rsidRDefault="00452F6C" w:rsidP="003F6584">
                          <w:pPr>
                            <w:pStyle w:val="Template-low"/>
                          </w:pPr>
                        </w:p>
                      </w:tc>
                    </w:tr>
                    <w:tr w:rsidR="00AD0506" w:rsidRPr="00244D70" w14:paraId="27625751" w14:textId="77777777" w:rsidTr="00F45914">
                      <w:trPr>
                        <w:trHeight w:val="20"/>
                      </w:trPr>
                      <w:tc>
                        <w:tcPr>
                          <w:tcW w:w="2608" w:type="dxa"/>
                          <w:tcMar>
                            <w:top w:w="113" w:type="dxa"/>
                            <w:bottom w:w="113" w:type="dxa"/>
                          </w:tcMar>
                        </w:tcPr>
                        <w:p w14:paraId="11818FBF" w14:textId="4A1FE9D6" w:rsidR="00AD0506" w:rsidRPr="008F6701" w:rsidRDefault="00AD0506" w:rsidP="00AD0506">
                          <w:pPr>
                            <w:pStyle w:val="Template-Adresse"/>
                          </w:pPr>
                          <w:r w:rsidRPr="008F6701">
                            <w:rPr>
                              <w:rStyle w:val="Template-Adresseintro"/>
                            </w:rPr>
                            <w:t>Dato:</w:t>
                          </w:r>
                          <w:r w:rsidRPr="008F6701">
                            <w:t xml:space="preserve"> </w:t>
                          </w:r>
                          <w:r w:rsidR="00960C62">
                            <w:t>24</w:t>
                          </w:r>
                          <w:r w:rsidR="002777FB">
                            <w:t>. april</w:t>
                          </w:r>
                          <w:r w:rsidR="003745CA">
                            <w:t xml:space="preserve"> 2017</w:t>
                          </w:r>
                        </w:p>
                        <w:p w14:paraId="32744377" w14:textId="77777777" w:rsidR="00AD0506" w:rsidRPr="000B0DF1" w:rsidRDefault="00AD0506" w:rsidP="00AD0506">
                          <w:pPr>
                            <w:pStyle w:val="Template-Adresse"/>
                          </w:pPr>
                          <w:bookmarkStart w:id="31" w:name="HIF_SD_FLD_CaseNo"/>
                          <w:r w:rsidRPr="000B0DF1">
                            <w:rPr>
                              <w:rStyle w:val="Template-Adresseintro"/>
                            </w:rPr>
                            <w:t>Journalnr.:</w:t>
                          </w:r>
                          <w:r w:rsidRPr="000B0DF1">
                            <w:t xml:space="preserve"> </w:t>
                          </w:r>
                          <w:bookmarkStart w:id="32" w:name="SD_FLD_CaseNo"/>
                          <w:r w:rsidR="000B0DF1" w:rsidRPr="000B0DF1">
                            <w:t>U0118-4-1-4-16</w:t>
                          </w:r>
                          <w:bookmarkEnd w:id="32"/>
                        </w:p>
                        <w:p w14:paraId="314D0519" w14:textId="77777777" w:rsidR="00AD0506" w:rsidRPr="000B0DF1" w:rsidRDefault="00AD0506" w:rsidP="00AD0506">
                          <w:pPr>
                            <w:pStyle w:val="Template-Adresse"/>
                            <w:rPr>
                              <w:vanish/>
                            </w:rPr>
                          </w:pPr>
                          <w:bookmarkStart w:id="33" w:name="HIF_SD_FLD_Ref"/>
                          <w:bookmarkEnd w:id="31"/>
                          <w:r w:rsidRPr="000B0DF1">
                            <w:rPr>
                              <w:rStyle w:val="Template-Adresseintro"/>
                              <w:vanish/>
                            </w:rPr>
                            <w:t>Ref.:</w:t>
                          </w:r>
                          <w:r w:rsidRPr="000B0DF1">
                            <w:rPr>
                              <w:vanish/>
                            </w:rPr>
                            <w:t xml:space="preserve"> </w:t>
                          </w:r>
                          <w:bookmarkStart w:id="34" w:name="SD_FLD_Ref"/>
                          <w:bookmarkEnd w:id="34"/>
                        </w:p>
                        <w:bookmarkEnd w:id="33"/>
                        <w:p w14:paraId="72C953E4" w14:textId="77777777" w:rsidR="00AD0506" w:rsidRDefault="00AD0506" w:rsidP="00AD0506">
                          <w:pPr>
                            <w:pStyle w:val="Template-Adresse"/>
                            <w:spacing w:line="20" w:lineRule="exact"/>
                          </w:pPr>
                        </w:p>
                        <w:p w14:paraId="30A43A6E" w14:textId="77777777" w:rsidR="00AD0506" w:rsidRPr="005D244D" w:rsidRDefault="00AD0506" w:rsidP="00AD0506">
                          <w:pPr>
                            <w:pStyle w:val="Template-low"/>
                          </w:pPr>
                        </w:p>
                      </w:tc>
                    </w:tr>
                  </w:tbl>
                  <w:p w14:paraId="02BC919A" w14:textId="4BA7B2E5" w:rsidR="00182651" w:rsidRPr="001842B2" w:rsidRDefault="001842B2" w:rsidP="0045478D">
                    <w:pPr>
                      <w:pStyle w:val="Sidehoved"/>
                      <w:rPr>
                        <w:rStyle w:val="Sidetal"/>
                      </w:rPr>
                    </w:pPr>
                    <w:r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PAGE  </w:instrText>
                    </w:r>
                    <w:r>
                      <w:rPr>
                        <w:rStyle w:val="Sidetal"/>
                      </w:rPr>
                      <w:fldChar w:fldCharType="separate"/>
                    </w:r>
                    <w:r w:rsidR="00447201">
                      <w:rPr>
                        <w:rStyle w:val="Sidetal"/>
                        <w:noProof/>
                      </w:rPr>
                      <w:t>1</w:t>
                    </w:r>
                    <w:r>
                      <w:rPr>
                        <w:rStyle w:val="Sidetal"/>
                      </w:rPr>
                      <w:fldChar w:fldCharType="end"/>
                    </w:r>
                    <w:r>
                      <w:rPr>
                        <w:rStyle w:val="Sidetal"/>
                      </w:rPr>
                      <w:t>/</w:t>
                    </w:r>
                    <w:r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</w:instrText>
                    </w:r>
                    <w:r w:rsidR="008F6701">
                      <w:rPr>
                        <w:rStyle w:val="Sidetal"/>
                      </w:rPr>
                      <w:instrText>SECTION</w:instrText>
                    </w:r>
                    <w:r>
                      <w:rPr>
                        <w:rStyle w:val="Sidetal"/>
                      </w:rPr>
                      <w:instrText xml:space="preserve">PAGES  </w:instrText>
                    </w:r>
                    <w:r>
                      <w:rPr>
                        <w:rStyle w:val="Sidetal"/>
                      </w:rPr>
                      <w:fldChar w:fldCharType="separate"/>
                    </w:r>
                    <w:r w:rsidR="00447201">
                      <w:rPr>
                        <w:rStyle w:val="Sidetal"/>
                        <w:noProof/>
                      </w:rPr>
                      <w:t>2</w:t>
                    </w:r>
                    <w:r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  <w:r w:rsidR="000F4548">
      <w:rPr>
        <w:lang w:eastAsia="da-DK"/>
      </w:rPr>
      <w:drawing>
        <wp:anchor distT="0" distB="0" distL="114300" distR="114300" simplePos="0" relativeHeight="251670528" behindDoc="0" locked="0" layoutInCell="1" allowOverlap="1" wp14:anchorId="1319B725" wp14:editId="5C93B1D3">
          <wp:simplePos x="0" y="0"/>
          <wp:positionH relativeFrom="page">
            <wp:posOffset>5198745</wp:posOffset>
          </wp:positionH>
          <wp:positionV relativeFrom="page">
            <wp:posOffset>935355</wp:posOffset>
          </wp:positionV>
          <wp:extent cx="1512000" cy="140400"/>
          <wp:effectExtent l="0" t="0" r="0" b="0"/>
          <wp:wrapNone/>
          <wp:docPr id="2" name="VIAU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A University College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14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2AD8">
      <w:rPr>
        <w:lang w:eastAsia="da-DK"/>
      </w:rPr>
      <w:drawing>
        <wp:anchor distT="0" distB="0" distL="114300" distR="114300" simplePos="0" relativeHeight="251669504" behindDoc="0" locked="0" layoutInCell="1" allowOverlap="1" wp14:anchorId="2919CC03" wp14:editId="5DB45931">
          <wp:simplePos x="0" y="0"/>
          <wp:positionH relativeFrom="page">
            <wp:posOffset>5184775</wp:posOffset>
          </wp:positionH>
          <wp:positionV relativeFrom="page">
            <wp:posOffset>1213485</wp:posOffset>
          </wp:positionV>
          <wp:extent cx="554400" cy="5580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alebobler.em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4400" cy="55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59E02F0"/>
    <w:multiLevelType w:val="multilevel"/>
    <w:tmpl w:val="DB1EA764"/>
    <w:lvl w:ilvl="0">
      <w:start w:val="1"/>
      <w:numFmt w:val="decimal"/>
      <w:pStyle w:val="Nummereretpunkt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0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" w:hanging="3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hanging="3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hanging="3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hanging="340"/>
      </w:pPr>
      <w:rPr>
        <w:rFonts w:hint="default"/>
      </w:rPr>
    </w:lvl>
  </w:abstractNum>
  <w:abstractNum w:abstractNumId="10" w15:restartNumberingAfterBreak="0">
    <w:nsid w:val="7E20588C"/>
    <w:multiLevelType w:val="multilevel"/>
    <w:tmpl w:val="4FBA230A"/>
    <w:lvl w:ilvl="0">
      <w:start w:val="1"/>
      <w:numFmt w:val="decimal"/>
      <w:pStyle w:val="Opstilling-talellerbogst"/>
      <w:lvlText w:val="%1."/>
      <w:lvlJc w:val="right"/>
      <w:pPr>
        <w:ind w:left="567" w:hanging="27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1" w15:restartNumberingAfterBreak="0">
    <w:nsid w:val="7E555A55"/>
    <w:multiLevelType w:val="hybridMultilevel"/>
    <w:tmpl w:val="1D34D82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354B8"/>
    <w:multiLevelType w:val="multilevel"/>
    <w:tmpl w:val="0F44F1D6"/>
    <w:lvl w:ilvl="0">
      <w:start w:val="1"/>
      <w:numFmt w:val="bullet"/>
      <w:pStyle w:val="Opstilling-punkttegn"/>
      <w:lvlText w:val="–"/>
      <w:lvlJc w:val="left"/>
      <w:pPr>
        <w:ind w:left="170" w:hanging="170"/>
      </w:pPr>
      <w:rPr>
        <w:rFonts w:ascii="Verdana" w:hAnsi="Verdana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0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0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characterSpacingControl w:val="doNotCompress"/>
  <w:savePreviewPicture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DF1"/>
    <w:rsid w:val="00003678"/>
    <w:rsid w:val="00004865"/>
    <w:rsid w:val="00007031"/>
    <w:rsid w:val="0004445C"/>
    <w:rsid w:val="00055B74"/>
    <w:rsid w:val="00057631"/>
    <w:rsid w:val="000752C8"/>
    <w:rsid w:val="000776CA"/>
    <w:rsid w:val="00090BA7"/>
    <w:rsid w:val="00094ABD"/>
    <w:rsid w:val="000B0DF1"/>
    <w:rsid w:val="000C15C5"/>
    <w:rsid w:val="000C6453"/>
    <w:rsid w:val="000D7794"/>
    <w:rsid w:val="000F4548"/>
    <w:rsid w:val="000F49BE"/>
    <w:rsid w:val="000F7821"/>
    <w:rsid w:val="000F7FC5"/>
    <w:rsid w:val="0010448E"/>
    <w:rsid w:val="00106A5E"/>
    <w:rsid w:val="0013244F"/>
    <w:rsid w:val="00143DDE"/>
    <w:rsid w:val="001500AD"/>
    <w:rsid w:val="00151C86"/>
    <w:rsid w:val="00157BA5"/>
    <w:rsid w:val="00160F88"/>
    <w:rsid w:val="00162368"/>
    <w:rsid w:val="001751A2"/>
    <w:rsid w:val="00182651"/>
    <w:rsid w:val="001842B2"/>
    <w:rsid w:val="001B127B"/>
    <w:rsid w:val="001B60FC"/>
    <w:rsid w:val="001C2DB7"/>
    <w:rsid w:val="001F2AD8"/>
    <w:rsid w:val="001F69B3"/>
    <w:rsid w:val="00202D78"/>
    <w:rsid w:val="00206F5B"/>
    <w:rsid w:val="0021452C"/>
    <w:rsid w:val="0023712E"/>
    <w:rsid w:val="00244D70"/>
    <w:rsid w:val="00270CF4"/>
    <w:rsid w:val="002775F6"/>
    <w:rsid w:val="002777FB"/>
    <w:rsid w:val="00293AA8"/>
    <w:rsid w:val="00296182"/>
    <w:rsid w:val="002C0570"/>
    <w:rsid w:val="002E0567"/>
    <w:rsid w:val="002E6DE5"/>
    <w:rsid w:val="002E74A4"/>
    <w:rsid w:val="00331D8D"/>
    <w:rsid w:val="003458E0"/>
    <w:rsid w:val="0036449D"/>
    <w:rsid w:val="00367A05"/>
    <w:rsid w:val="003745CA"/>
    <w:rsid w:val="003A567D"/>
    <w:rsid w:val="003B0FE2"/>
    <w:rsid w:val="003B35B0"/>
    <w:rsid w:val="003C2CBD"/>
    <w:rsid w:val="003C4F9F"/>
    <w:rsid w:val="003C60F1"/>
    <w:rsid w:val="003D78D5"/>
    <w:rsid w:val="003F334B"/>
    <w:rsid w:val="003F6584"/>
    <w:rsid w:val="00400594"/>
    <w:rsid w:val="0041635B"/>
    <w:rsid w:val="00424709"/>
    <w:rsid w:val="004273F8"/>
    <w:rsid w:val="00447201"/>
    <w:rsid w:val="00452F6C"/>
    <w:rsid w:val="004537C4"/>
    <w:rsid w:val="0045478D"/>
    <w:rsid w:val="00456AA9"/>
    <w:rsid w:val="004A663E"/>
    <w:rsid w:val="004C01B2"/>
    <w:rsid w:val="004E2A6C"/>
    <w:rsid w:val="0050570E"/>
    <w:rsid w:val="005101BF"/>
    <w:rsid w:val="00513D06"/>
    <w:rsid w:val="0052232C"/>
    <w:rsid w:val="00543B78"/>
    <w:rsid w:val="00551273"/>
    <w:rsid w:val="0056602D"/>
    <w:rsid w:val="005720A2"/>
    <w:rsid w:val="005878D3"/>
    <w:rsid w:val="00592EBA"/>
    <w:rsid w:val="005A28D4"/>
    <w:rsid w:val="005C5F97"/>
    <w:rsid w:val="005F1292"/>
    <w:rsid w:val="005F1580"/>
    <w:rsid w:val="005F3ED8"/>
    <w:rsid w:val="00622D07"/>
    <w:rsid w:val="00624F7C"/>
    <w:rsid w:val="0065236E"/>
    <w:rsid w:val="00655B49"/>
    <w:rsid w:val="00667B47"/>
    <w:rsid w:val="00670E83"/>
    <w:rsid w:val="00681D83"/>
    <w:rsid w:val="006900C2"/>
    <w:rsid w:val="00690826"/>
    <w:rsid w:val="00694D96"/>
    <w:rsid w:val="006B30A9"/>
    <w:rsid w:val="006B7FC5"/>
    <w:rsid w:val="006C10B0"/>
    <w:rsid w:val="006C4CAA"/>
    <w:rsid w:val="006D34FE"/>
    <w:rsid w:val="006D6818"/>
    <w:rsid w:val="0070267E"/>
    <w:rsid w:val="00706E32"/>
    <w:rsid w:val="00717D7C"/>
    <w:rsid w:val="00736816"/>
    <w:rsid w:val="00742EAE"/>
    <w:rsid w:val="007441A5"/>
    <w:rsid w:val="007527D7"/>
    <w:rsid w:val="007546AF"/>
    <w:rsid w:val="00765934"/>
    <w:rsid w:val="0076623A"/>
    <w:rsid w:val="007715B9"/>
    <w:rsid w:val="007774BC"/>
    <w:rsid w:val="0079182B"/>
    <w:rsid w:val="00794BE5"/>
    <w:rsid w:val="00794F3B"/>
    <w:rsid w:val="007A61D0"/>
    <w:rsid w:val="007C73C5"/>
    <w:rsid w:val="007E22CC"/>
    <w:rsid w:val="007E373C"/>
    <w:rsid w:val="007F72A6"/>
    <w:rsid w:val="0080283D"/>
    <w:rsid w:val="00817AA4"/>
    <w:rsid w:val="00820D1A"/>
    <w:rsid w:val="00824927"/>
    <w:rsid w:val="0082611E"/>
    <w:rsid w:val="00853C14"/>
    <w:rsid w:val="00881C77"/>
    <w:rsid w:val="0088696C"/>
    <w:rsid w:val="0089187E"/>
    <w:rsid w:val="00892C8E"/>
    <w:rsid w:val="00892D08"/>
    <w:rsid w:val="00893791"/>
    <w:rsid w:val="008A1305"/>
    <w:rsid w:val="008B12D7"/>
    <w:rsid w:val="008B7BD3"/>
    <w:rsid w:val="008E0D75"/>
    <w:rsid w:val="008E2FE7"/>
    <w:rsid w:val="008E5A6D"/>
    <w:rsid w:val="008F32DF"/>
    <w:rsid w:val="008F4D20"/>
    <w:rsid w:val="008F6701"/>
    <w:rsid w:val="00902BEC"/>
    <w:rsid w:val="00906FFE"/>
    <w:rsid w:val="0094285C"/>
    <w:rsid w:val="00943EB4"/>
    <w:rsid w:val="0094502A"/>
    <w:rsid w:val="00947260"/>
    <w:rsid w:val="00951B25"/>
    <w:rsid w:val="00960C62"/>
    <w:rsid w:val="00983B74"/>
    <w:rsid w:val="00986AD8"/>
    <w:rsid w:val="00990263"/>
    <w:rsid w:val="009A286E"/>
    <w:rsid w:val="009A2EB0"/>
    <w:rsid w:val="009A4CCC"/>
    <w:rsid w:val="009D1AE2"/>
    <w:rsid w:val="009D24F9"/>
    <w:rsid w:val="009D4B1C"/>
    <w:rsid w:val="009D4D53"/>
    <w:rsid w:val="009D53AD"/>
    <w:rsid w:val="009E4B94"/>
    <w:rsid w:val="009E6127"/>
    <w:rsid w:val="00A04EA6"/>
    <w:rsid w:val="00A247BB"/>
    <w:rsid w:val="00A256EE"/>
    <w:rsid w:val="00A25C03"/>
    <w:rsid w:val="00A303F3"/>
    <w:rsid w:val="00A45227"/>
    <w:rsid w:val="00A45909"/>
    <w:rsid w:val="00A64562"/>
    <w:rsid w:val="00A71B99"/>
    <w:rsid w:val="00A84C7F"/>
    <w:rsid w:val="00A86351"/>
    <w:rsid w:val="00A86EF1"/>
    <w:rsid w:val="00AA43BA"/>
    <w:rsid w:val="00AB02C9"/>
    <w:rsid w:val="00AB5656"/>
    <w:rsid w:val="00AC00EF"/>
    <w:rsid w:val="00AC0F39"/>
    <w:rsid w:val="00AD0506"/>
    <w:rsid w:val="00AE77CA"/>
    <w:rsid w:val="00AF1D02"/>
    <w:rsid w:val="00B00D92"/>
    <w:rsid w:val="00B015F0"/>
    <w:rsid w:val="00B028A7"/>
    <w:rsid w:val="00B21D78"/>
    <w:rsid w:val="00B274AB"/>
    <w:rsid w:val="00B35F65"/>
    <w:rsid w:val="00B431E2"/>
    <w:rsid w:val="00B45123"/>
    <w:rsid w:val="00B97C70"/>
    <w:rsid w:val="00BA162F"/>
    <w:rsid w:val="00BB01DB"/>
    <w:rsid w:val="00BB1846"/>
    <w:rsid w:val="00BC3121"/>
    <w:rsid w:val="00BC68C4"/>
    <w:rsid w:val="00BC6A07"/>
    <w:rsid w:val="00BC7E13"/>
    <w:rsid w:val="00BD36C6"/>
    <w:rsid w:val="00BE04E5"/>
    <w:rsid w:val="00BE542E"/>
    <w:rsid w:val="00C04D76"/>
    <w:rsid w:val="00C138EC"/>
    <w:rsid w:val="00C35793"/>
    <w:rsid w:val="00C35CDB"/>
    <w:rsid w:val="00C70A03"/>
    <w:rsid w:val="00C80736"/>
    <w:rsid w:val="00C92A4A"/>
    <w:rsid w:val="00CC0B30"/>
    <w:rsid w:val="00CC5D1B"/>
    <w:rsid w:val="00CC6322"/>
    <w:rsid w:val="00CC6821"/>
    <w:rsid w:val="00CD1673"/>
    <w:rsid w:val="00CD6A7E"/>
    <w:rsid w:val="00D07FD8"/>
    <w:rsid w:val="00D165BB"/>
    <w:rsid w:val="00D166FB"/>
    <w:rsid w:val="00D27058"/>
    <w:rsid w:val="00D7182E"/>
    <w:rsid w:val="00D856E3"/>
    <w:rsid w:val="00D96141"/>
    <w:rsid w:val="00D97DD9"/>
    <w:rsid w:val="00DA1B08"/>
    <w:rsid w:val="00DB09B0"/>
    <w:rsid w:val="00DB31AF"/>
    <w:rsid w:val="00DC3E5C"/>
    <w:rsid w:val="00DC415B"/>
    <w:rsid w:val="00DD1606"/>
    <w:rsid w:val="00DD7D17"/>
    <w:rsid w:val="00DE2B28"/>
    <w:rsid w:val="00DF2F7F"/>
    <w:rsid w:val="00E00989"/>
    <w:rsid w:val="00E03BD3"/>
    <w:rsid w:val="00E0684D"/>
    <w:rsid w:val="00E113EF"/>
    <w:rsid w:val="00E152D4"/>
    <w:rsid w:val="00E3321C"/>
    <w:rsid w:val="00E4224C"/>
    <w:rsid w:val="00E5241E"/>
    <w:rsid w:val="00E705C5"/>
    <w:rsid w:val="00E70B29"/>
    <w:rsid w:val="00E75B09"/>
    <w:rsid w:val="00E82AEB"/>
    <w:rsid w:val="00E9615E"/>
    <w:rsid w:val="00E967E3"/>
    <w:rsid w:val="00EB18B8"/>
    <w:rsid w:val="00EB66C4"/>
    <w:rsid w:val="00EC5F0B"/>
    <w:rsid w:val="00EF5109"/>
    <w:rsid w:val="00EF69C5"/>
    <w:rsid w:val="00F031ED"/>
    <w:rsid w:val="00F10FB8"/>
    <w:rsid w:val="00F236C1"/>
    <w:rsid w:val="00F305E8"/>
    <w:rsid w:val="00F4300E"/>
    <w:rsid w:val="00F43F89"/>
    <w:rsid w:val="00F45914"/>
    <w:rsid w:val="00F660B0"/>
    <w:rsid w:val="00F75320"/>
    <w:rsid w:val="00F81638"/>
    <w:rsid w:val="00F92D54"/>
    <w:rsid w:val="00F9332B"/>
    <w:rsid w:val="00F972E5"/>
    <w:rsid w:val="00FC76EF"/>
    <w:rsid w:val="00FE0FAE"/>
    <w:rsid w:val="00FE2C9C"/>
    <w:rsid w:val="00FE710C"/>
    <w:rsid w:val="00FF3F36"/>
    <w:rsid w:val="00FF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D9792AB"/>
  <w15:docId w15:val="{A73AE9BC-4EC4-4277-86DB-317529AA4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da-DK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1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2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1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41E"/>
  </w:style>
  <w:style w:type="paragraph" w:styleId="Overskrift1">
    <w:name w:val="heading 1"/>
    <w:basedOn w:val="Normal"/>
    <w:next w:val="Normal"/>
    <w:link w:val="Overskrift1Tegn"/>
    <w:uiPriority w:val="1"/>
    <w:qFormat/>
    <w:rsid w:val="00B35F65"/>
    <w:pPr>
      <w:keepNext/>
      <w:keepLines/>
      <w:pBdr>
        <w:top w:val="single" w:sz="4" w:space="5" w:color="auto"/>
      </w:pBdr>
      <w:spacing w:before="120"/>
      <w:contextualSpacing/>
      <w:outlineLvl w:val="0"/>
    </w:pPr>
    <w:rPr>
      <w:rFonts w:eastAsiaTheme="majorEastAsia"/>
      <w:b/>
      <w:bCs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B35F65"/>
    <w:pPr>
      <w:keepNext/>
      <w:keepLines/>
      <w:spacing w:before="260"/>
      <w:contextualSpacing/>
      <w:outlineLvl w:val="1"/>
    </w:pPr>
    <w:rPr>
      <w:rFonts w:eastAsiaTheme="majorEastAsia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B35F65"/>
    <w:pPr>
      <w:keepNext/>
      <w:keepLines/>
      <w:spacing w:before="260"/>
      <w:contextualSpacing/>
      <w:outlineLvl w:val="2"/>
    </w:pPr>
    <w:rPr>
      <w:rFonts w:eastAsiaTheme="majorEastAsia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9E4B9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45478D"/>
    <w:pPr>
      <w:tabs>
        <w:tab w:val="center" w:pos="4819"/>
        <w:tab w:val="right" w:pos="9638"/>
      </w:tabs>
      <w:spacing w:before="80"/>
    </w:pPr>
    <w:rPr>
      <w:sz w:val="18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1C2DB7"/>
    <w:rPr>
      <w:sz w:val="18"/>
    </w:rPr>
  </w:style>
  <w:style w:type="paragraph" w:styleId="Sidefod">
    <w:name w:val="footer"/>
    <w:basedOn w:val="Normal"/>
    <w:link w:val="SidefodTegn"/>
    <w:uiPriority w:val="99"/>
    <w:rsid w:val="006B30A9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004865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B35F65"/>
    <w:rPr>
      <w:rFonts w:eastAsiaTheme="majorEastAsia"/>
      <w:b/>
      <w:bCs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B35F65"/>
    <w:rPr>
      <w:rFonts w:eastAsiaTheme="majorEastAsia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B35F65"/>
    <w:rPr>
      <w:rFonts w:eastAsiaTheme="majorEastAsia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Titel">
    <w:name w:val="Title"/>
    <w:basedOn w:val="Normal"/>
    <w:next w:val="Normal"/>
    <w:link w:val="TitelTegn"/>
    <w:uiPriority w:val="19"/>
    <w:semiHidden/>
    <w:rsid w:val="009E4B94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004865"/>
    <w:rPr>
      <w:rFonts w:eastAsiaTheme="majorEastAsia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004865"/>
    <w:rPr>
      <w:rFonts w:eastAsiaTheme="majorEastAsia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A0A0A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94502A"/>
    <w:rPr>
      <w:b/>
      <w:bCs/>
      <w:sz w:val="18"/>
    </w:rPr>
  </w:style>
  <w:style w:type="paragraph" w:styleId="Indholdsfortegnelse1">
    <w:name w:val="toc 1"/>
    <w:basedOn w:val="Normal"/>
    <w:next w:val="Normal"/>
    <w:uiPriority w:val="39"/>
    <w:rsid w:val="00820D1A"/>
    <w:pPr>
      <w:ind w:left="624" w:hanging="340"/>
    </w:pPr>
  </w:style>
  <w:style w:type="paragraph" w:styleId="Indholdsfortegnelse2">
    <w:name w:val="toc 2"/>
    <w:basedOn w:val="Normal"/>
    <w:next w:val="Normal"/>
    <w:uiPriority w:val="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Overskrift1"/>
    <w:next w:val="Normal"/>
    <w:uiPriority w:val="9"/>
    <w:semiHidden/>
    <w:rsid w:val="002E74A4"/>
    <w:pPr>
      <w:spacing w:before="0" w:after="520" w:line="360" w:lineRule="atLeast"/>
      <w:outlineLvl w:val="9"/>
    </w:p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9F9F9F" w:themeColor="text1" w:themeTint="80"/>
        <w:left w:val="single" w:sz="2" w:space="10" w:color="9F9F9F" w:themeColor="text1" w:themeTint="80"/>
        <w:bottom w:val="single" w:sz="2" w:space="10" w:color="9F9F9F" w:themeColor="text1" w:themeTint="80"/>
        <w:right w:val="single" w:sz="2" w:space="10" w:color="9F9F9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semiHidden/>
    <w:rsid w:val="009E4B94"/>
    <w:pPr>
      <w:spacing w:after="120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A663E"/>
    <w:pPr>
      <w:numPr>
        <w:numId w:val="14"/>
      </w:numPr>
      <w:contextualSpacing/>
    </w:pPr>
  </w:style>
  <w:style w:type="paragraph" w:styleId="Opstilling-talellerbogst">
    <w:name w:val="List Number"/>
    <w:basedOn w:val="Normal"/>
    <w:uiPriority w:val="2"/>
    <w:qFormat/>
    <w:rsid w:val="00AC0F39"/>
    <w:pPr>
      <w:numPr>
        <w:numId w:val="6"/>
      </w:numPr>
      <w:ind w:right="-57" w:hanging="278"/>
      <w:contextualSpacing/>
    </w:pPr>
  </w:style>
  <w:style w:type="character" w:styleId="Sidetal">
    <w:name w:val="page number"/>
    <w:basedOn w:val="Standardskrifttypeiafsnit"/>
    <w:uiPriority w:val="21"/>
    <w:semiHidden/>
    <w:rsid w:val="0045478D"/>
    <w:rPr>
      <w:sz w:val="18"/>
    </w:rPr>
  </w:style>
  <w:style w:type="paragraph" w:customStyle="1" w:styleId="Template">
    <w:name w:val="Template"/>
    <w:uiPriority w:val="8"/>
    <w:semiHidden/>
    <w:rsid w:val="00893791"/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0F4548"/>
    <w:pPr>
      <w:tabs>
        <w:tab w:val="left" w:pos="567"/>
      </w:tabs>
    </w:pPr>
    <w:rPr>
      <w:sz w:val="18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7E373C"/>
    <w:pPr>
      <w:spacing w:line="270" w:lineRule="atLeast"/>
    </w:pPr>
    <w:rPr>
      <w:b/>
    </w:rPr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semiHidden/>
    <w:rsid w:val="00983B74"/>
    <w:pPr>
      <w:spacing w:before="40" w:after="4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semiHidden/>
    <w:rsid w:val="00424709"/>
  </w:style>
  <w:style w:type="paragraph" w:customStyle="1" w:styleId="Tabel-TekstTotal">
    <w:name w:val="Tabel - Tekst Total"/>
    <w:basedOn w:val="Tabel-Tekst"/>
    <w:uiPriority w:val="4"/>
    <w:semiHidden/>
    <w:rsid w:val="00424709"/>
    <w:rPr>
      <w:b/>
    </w:rPr>
  </w:style>
  <w:style w:type="paragraph" w:customStyle="1" w:styleId="Tabel-Tal">
    <w:name w:val="Tabel - Tal"/>
    <w:basedOn w:val="Tabel"/>
    <w:uiPriority w:val="4"/>
    <w:semiHidden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/>
      <w:ind w:left="567" w:right="567"/>
    </w:pPr>
    <w:rPr>
      <w:b/>
      <w:iCs/>
      <w:color w:val="414141" w:themeColor="text1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004865"/>
    <w:rPr>
      <w:b/>
      <w:iCs/>
      <w:color w:val="414141" w:themeColor="text1"/>
      <w:sz w:val="20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semiHidden/>
    <w:rsid w:val="005A28D4"/>
    <w:pPr>
      <w:ind w:left="1134"/>
    </w:pPr>
  </w:style>
  <w:style w:type="table" w:styleId="Tabel-Gitter">
    <w:name w:val="Table Grid"/>
    <w:basedOn w:val="Tabel-Normal"/>
    <w:uiPriority w:val="59"/>
    <w:rsid w:val="00E75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0F4548"/>
    <w:pPr>
      <w:spacing w:before="120" w:line="300" w:lineRule="atLeast"/>
    </w:pPr>
    <w:rPr>
      <w:sz w:val="28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244D70"/>
    <w:pPr>
      <w:spacing w:line="280" w:lineRule="atLeast"/>
    </w:pPr>
  </w:style>
  <w:style w:type="paragraph" w:styleId="Markeringsbobletekst">
    <w:name w:val="Balloon Text"/>
    <w:basedOn w:val="Normal"/>
    <w:link w:val="MarkeringsbobletekstTegn"/>
    <w:uiPriority w:val="99"/>
    <w:semiHidden/>
    <w:rsid w:val="006D34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D34FE"/>
    <w:rPr>
      <w:rFonts w:ascii="Tahoma" w:hAnsi="Tahoma" w:cs="Tahoma"/>
      <w:sz w:val="16"/>
      <w:szCs w:val="16"/>
    </w:rPr>
  </w:style>
  <w:style w:type="character" w:customStyle="1" w:styleId="Template-Adresseintro">
    <w:name w:val="Template - Adresse intro"/>
    <w:basedOn w:val="Standardskrifttypeiafsnit"/>
    <w:uiPriority w:val="1"/>
    <w:qFormat/>
    <w:rsid w:val="000F4548"/>
    <w:rPr>
      <w:rFonts w:ascii="Arial" w:hAnsi="Arial"/>
    </w:rPr>
  </w:style>
  <w:style w:type="paragraph" w:customStyle="1" w:styleId="Template-dokumenttype">
    <w:name w:val="Template - dokumenttype"/>
    <w:basedOn w:val="Template"/>
    <w:qFormat/>
    <w:rsid w:val="000F4548"/>
    <w:pPr>
      <w:spacing w:line="300" w:lineRule="exact"/>
    </w:pPr>
    <w:rPr>
      <w:caps/>
      <w:sz w:val="30"/>
      <w:szCs w:val="30"/>
    </w:rPr>
  </w:style>
  <w:style w:type="paragraph" w:customStyle="1" w:styleId="Default">
    <w:name w:val="Default"/>
    <w:rsid w:val="000F4548"/>
    <w:pPr>
      <w:autoSpaceDE w:val="0"/>
      <w:autoSpaceDN w:val="0"/>
      <w:adjustRightInd w:val="0"/>
      <w:spacing w:line="240" w:lineRule="auto"/>
    </w:pPr>
    <w:rPr>
      <w:rFonts w:cs="VIA Type"/>
      <w:color w:val="000000"/>
      <w:sz w:val="24"/>
      <w:szCs w:val="24"/>
    </w:rPr>
  </w:style>
  <w:style w:type="paragraph" w:customStyle="1" w:styleId="Punkt">
    <w:name w:val="Punkt"/>
    <w:basedOn w:val="Normal"/>
    <w:qFormat/>
    <w:rsid w:val="00AC0F39"/>
    <w:pPr>
      <w:spacing w:before="120"/>
    </w:pPr>
    <w:rPr>
      <w:sz w:val="28"/>
    </w:rPr>
  </w:style>
  <w:style w:type="paragraph" w:customStyle="1" w:styleId="Template-low">
    <w:name w:val="Template - low"/>
    <w:basedOn w:val="Normal"/>
    <w:semiHidden/>
    <w:qFormat/>
    <w:rsid w:val="003F6584"/>
    <w:pPr>
      <w:spacing w:line="20" w:lineRule="exact"/>
    </w:pPr>
  </w:style>
  <w:style w:type="paragraph" w:customStyle="1" w:styleId="Nummereretpunkt">
    <w:name w:val="Nummereret punkt"/>
    <w:basedOn w:val="Punkt"/>
    <w:qFormat/>
    <w:rsid w:val="00853C14"/>
    <w:pPr>
      <w:numPr>
        <w:numId w:val="15"/>
      </w:numPr>
    </w:pPr>
  </w:style>
  <w:style w:type="character" w:styleId="Hyperlink">
    <w:name w:val="Hyperlink"/>
    <w:basedOn w:val="Standardskrifttypeiafsnit"/>
    <w:uiPriority w:val="99"/>
    <w:unhideWhenUsed/>
    <w:rsid w:val="00853C14"/>
    <w:rPr>
      <w:color w:val="0000FF" w:themeColor="hyperlink"/>
      <w:u w:val="single"/>
    </w:rPr>
  </w:style>
  <w:style w:type="paragraph" w:styleId="Listeafsnit">
    <w:name w:val="List Paragraph"/>
    <w:basedOn w:val="Normal"/>
    <w:uiPriority w:val="99"/>
    <w:qFormat/>
    <w:rsid w:val="000B0DF1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DD1606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DD1606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D1606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D1606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D16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6" Type="http://schemas.openxmlformats.org/officeDocument/2006/relationships/image" Target="cid:image001.png@01D27632.7A53A470" TargetMode="External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SkabelonDesign\SDWE\Templates\Referat-Dagsorden.dotx" TargetMode="External"/></Relationships>
</file>

<file path=word/theme/theme1.xml><?xml version="1.0" encoding="utf-8"?>
<a:theme xmlns:a="http://schemas.openxmlformats.org/drawingml/2006/main" name="Office Theme">
  <a:themeElements>
    <a:clrScheme name="VIA">
      <a:dk1>
        <a:srgbClr val="414141"/>
      </a:dk1>
      <a:lt1>
        <a:sysClr val="window" lastClr="FFFFFF"/>
      </a:lt1>
      <a:dk2>
        <a:srgbClr val="8CC35A"/>
      </a:dk2>
      <a:lt2>
        <a:srgbClr val="AFAFAF"/>
      </a:lt2>
      <a:accent1>
        <a:srgbClr val="FFBE50"/>
      </a:accent1>
      <a:accent2>
        <a:srgbClr val="FF9164"/>
      </a:accent2>
      <a:accent3>
        <a:srgbClr val="FF7369"/>
      </a:accent3>
      <a:accent4>
        <a:srgbClr val="A0A0DC"/>
      </a:accent4>
      <a:accent5>
        <a:srgbClr val="78B4DC"/>
      </a:accent5>
      <a:accent6>
        <a:srgbClr val="32C8AA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3175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E10EB40-2ADD-456C-9A80-9476DE1E3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Referat-Dagsorden.dotx</Template>
  <TotalTime>70</TotalTime>
  <Pages>3</Pages>
  <Words>403</Words>
  <Characters>2465</Characters>
  <Application>Microsoft Office Word</Application>
  <DocSecurity>0</DocSecurity>
  <Lines>20</Lines>
  <Paragraphs>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Overskrifter</vt:lpstr>
      </vt:variant>
      <vt:variant>
        <vt:i4>15</vt:i4>
      </vt:variant>
      <vt:variant>
        <vt:lpstr>Title</vt:lpstr>
      </vt:variant>
      <vt:variant>
        <vt:i4>1</vt:i4>
      </vt:variant>
    </vt:vector>
  </HeadingPairs>
  <TitlesOfParts>
    <vt:vector size="17" baseType="lpstr">
      <vt:lpstr>Referat Indkaldelse</vt:lpstr>
      <vt:lpstr>Deltagere</vt:lpstr>
      <vt:lpstr>    Afbud</vt:lpstr>
      <vt:lpstr>Dagsorden</vt:lpstr>
      <vt:lpstr>    Bilag</vt:lpstr>
      <vt:lpstr>    Sagsfremstilling</vt:lpstr>
      <vt:lpstr>    Indstilling</vt:lpstr>
      <vt:lpstr>    Referat</vt:lpstr>
      <vt:lpstr>    Bilag</vt:lpstr>
      <vt:lpstr>    Sagsfremstilling</vt:lpstr>
      <vt:lpstr>    Indstilling</vt:lpstr>
      <vt:lpstr>    Referat</vt:lpstr>
      <vt:lpstr>    Bilag</vt:lpstr>
      <vt:lpstr>    Sagsfremstilling</vt:lpstr>
      <vt:lpstr>    Indstilling</vt:lpstr>
      <vt:lpstr>    Referat</vt:lpstr>
      <vt:lpstr>Referat Indkaldelse</vt:lpstr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Referat Indkaldelse</dc:title>
  <dc:creator>VIA University College</dc:creator>
  <cp:lastModifiedBy>Trine Sumborg (TSU) | VIA</cp:lastModifiedBy>
  <cp:revision>12</cp:revision>
  <dcterms:created xsi:type="dcterms:W3CDTF">2017-04-20T12:58:00Z</dcterms:created>
  <dcterms:modified xsi:type="dcterms:W3CDTF">2017-04-24T12:54:00Z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KeepOpenIfEmpty">
    <vt:lpwstr>False</vt:lpwstr>
  </property>
  <property fmtid="{D5CDD505-2E9C-101B-9397-08002B2CF9AE}" pid="3" name="SD_ShowDocumentInfo">
    <vt:lpwstr>True</vt:lpwstr>
  </property>
  <property fmtid="{D5CDD505-2E9C-101B-9397-08002B2CF9AE}" pid="4" name="SD_ShowGeneralPanel">
    <vt:lpwstr>True</vt:lpwstr>
  </property>
  <property fmtid="{D5CDD505-2E9C-101B-9397-08002B2CF9AE}" pid="5" name="SD_BrandingGraphicBehavior">
    <vt:lpwstr/>
  </property>
  <property fmtid="{D5CDD505-2E9C-101B-9397-08002B2CF9AE}" pid="6" name="SD_Profile">
    <vt:lpwstr>True</vt:lpwstr>
  </property>
  <property fmtid="{D5CDD505-2E9C-101B-9397-08002B2CF9AE}" pid="7" name="SD_DocumentLanguage">
    <vt:lpwstr>da-DK</vt:lpwstr>
  </property>
  <property fmtid="{D5CDD505-2E9C-101B-9397-08002B2CF9AE}" pid="8" name="sdDocumentDate">
    <vt:lpwstr>42746</vt:lpwstr>
  </property>
  <property fmtid="{D5CDD505-2E9C-101B-9397-08002B2CF9AE}" pid="9" name="sdDocumentDateFormat">
    <vt:lpwstr>da-DK:d. MMMM yyyy</vt:lpwstr>
  </property>
  <property fmtid="{D5CDD505-2E9C-101B-9397-08002B2CF9AE}" pid="10" name="SD_DocumentLanguageString">
    <vt:lpwstr>Dansk</vt:lpwstr>
  </property>
  <property fmtid="{D5CDD505-2E9C-101B-9397-08002B2CF9AE}" pid="11" name="SD_CtlText_Usersettings_Userprofile">
    <vt:lpwstr>TSU</vt:lpwstr>
  </property>
  <property fmtid="{D5CDD505-2E9C-101B-9397-08002B2CF9AE}" pid="12" name="SD_CtlText_Generelt_LeaderOfMeeting">
    <vt:lpwstr/>
  </property>
  <property fmtid="{D5CDD505-2E9C-101B-9397-08002B2CF9AE}" pid="13" name="SD_CtlText_Generelt_LeaderOfMeetingTitle">
    <vt:lpwstr/>
  </property>
  <property fmtid="{D5CDD505-2E9C-101B-9397-08002B2CF9AE}" pid="14" name="SD_CtlText_Generelt_NewReferent">
    <vt:lpwstr/>
  </property>
  <property fmtid="{D5CDD505-2E9C-101B-9397-08002B2CF9AE}" pid="15" name="SD_CtlText_Generelt_CaseNo">
    <vt:lpwstr>U0118-4-1-4-16</vt:lpwstr>
  </property>
  <property fmtid="{D5CDD505-2E9C-101B-9397-08002B2CF9AE}" pid="16" name="SD_CtlText_Generelt_Ref">
    <vt:lpwstr/>
  </property>
  <property fmtid="{D5CDD505-2E9C-101B-9397-08002B2CF9AE}" pid="17" name="LastCompletedArtworkDefinition">
    <vt:lpwstr>Bring ideas to life</vt:lpwstr>
  </property>
  <property fmtid="{D5CDD505-2E9C-101B-9397-08002B2CF9AE}" pid="18" name="SD_ArtworkDefinition">
    <vt:lpwstr>Bring ideas to life</vt:lpwstr>
  </property>
  <property fmtid="{D5CDD505-2E9C-101B-9397-08002B2CF9AE}" pid="19" name="SD_CtlText_Generelt_Statement">
    <vt:lpwstr>Bring ideas to life</vt:lpwstr>
  </property>
  <property fmtid="{D5CDD505-2E9C-101B-9397-08002B2CF9AE}" pid="20" name="SD_UserprofileName">
    <vt:lpwstr>TSU</vt:lpwstr>
  </property>
  <property fmtid="{D5CDD505-2E9C-101B-9397-08002B2CF9AE}" pid="21" name="SD_Office_OFF_ID">
    <vt:lpwstr>98</vt:lpwstr>
  </property>
  <property fmtid="{D5CDD505-2E9C-101B-9397-08002B2CF9AE}" pid="22" name="CurrentOfficeID">
    <vt:lpwstr>98</vt:lpwstr>
  </property>
  <property fmtid="{D5CDD505-2E9C-101B-9397-08002B2CF9AE}" pid="23" name="SD_Office_OFF_Category">
    <vt:lpwstr>Uddannelser</vt:lpwstr>
  </property>
  <property fmtid="{D5CDD505-2E9C-101B-9397-08002B2CF9AE}" pid="24" name="SD_Office_OFF_CatName">
    <vt:lpwstr>VIA Pædagogisk Assistentuddannelse</vt:lpwstr>
  </property>
  <property fmtid="{D5CDD505-2E9C-101B-9397-08002B2CF9AE}" pid="25" name="SD_Office_OFF_SignatureCatName">
    <vt:lpwstr>VIA Pædagogisk Assistentuddannelse</vt:lpwstr>
  </property>
  <property fmtid="{D5CDD505-2E9C-101B-9397-08002B2CF9AE}" pid="26" name="SD_Office_OFF_Niveau">
    <vt:lpwstr>Erhvervsuddannelse</vt:lpwstr>
  </property>
  <property fmtid="{D5CDD505-2E9C-101B-9397-08002B2CF9AE}" pid="27" name="SD_Office_OFF_Web">
    <vt:lpwstr>via.dk</vt:lpwstr>
  </property>
  <property fmtid="{D5CDD505-2E9C-101B-9397-08002B2CF9AE}" pid="28" name="SD_Office_OFF_ImageDefinition">
    <vt:lpwstr>VIA</vt:lpwstr>
  </property>
  <property fmtid="{D5CDD505-2E9C-101B-9397-08002B2CF9AE}" pid="29" name="SD_Office_OFF_SignatureDesign">
    <vt:lpwstr>VIAUC</vt:lpwstr>
  </property>
  <property fmtid="{D5CDD505-2E9C-101B-9397-08002B2CF9AE}" pid="30" name="SD_USR_Name">
    <vt:lpwstr>Anna Katrine Sumborg</vt:lpwstr>
  </property>
  <property fmtid="{D5CDD505-2E9C-101B-9397-08002B2CF9AE}" pid="31" name="SD_USR_Initials">
    <vt:lpwstr>TSU</vt:lpwstr>
  </property>
  <property fmtid="{D5CDD505-2E9C-101B-9397-08002B2CF9AE}" pid="32" name="SD_USR_Title">
    <vt:lpwstr/>
  </property>
  <property fmtid="{D5CDD505-2E9C-101B-9397-08002B2CF9AE}" pid="33" name="SD_USR_Address1">
    <vt:lpwstr/>
  </property>
  <property fmtid="{D5CDD505-2E9C-101B-9397-08002B2CF9AE}" pid="34" name="SD_USR_Address2">
    <vt:lpwstr/>
  </property>
  <property fmtid="{D5CDD505-2E9C-101B-9397-08002B2CF9AE}" pid="35" name="SD_USR_DirectPhone">
    <vt:lpwstr>+4587553737</vt:lpwstr>
  </property>
  <property fmtid="{D5CDD505-2E9C-101B-9397-08002B2CF9AE}" pid="36" name="SD_USR_Email">
    <vt:lpwstr>TSU@VIA.DK</vt:lpwstr>
  </property>
  <property fmtid="{D5CDD505-2E9C-101B-9397-08002B2CF9AE}" pid="37" name="SD_USR_Web">
    <vt:lpwstr>www.via.dk</vt:lpwstr>
  </property>
  <property fmtid="{D5CDD505-2E9C-101B-9397-08002B2CF9AE}" pid="38" name="SD_OFF_Category">
    <vt:lpwstr>Uddannelser</vt:lpwstr>
  </property>
  <property fmtid="{D5CDD505-2E9C-101B-9397-08002B2CF9AE}" pid="39" name="SD_OFF_CatName">
    <vt:lpwstr>VIA Pædagogisk Assistentuddannelse</vt:lpwstr>
  </property>
  <property fmtid="{D5CDD505-2E9C-101B-9397-08002B2CF9AE}" pid="40" name="SD_OFF_Niveau">
    <vt:lpwstr>Erhvervsuddannelse</vt:lpwstr>
  </property>
  <property fmtid="{D5CDD505-2E9C-101B-9397-08002B2CF9AE}" pid="41" name="SD_USR_Campus">
    <vt:lpwstr>Campus Viborg</vt:lpwstr>
  </property>
  <property fmtid="{D5CDD505-2E9C-101B-9397-08002B2CF9AE}" pid="42" name="SD_ICON">
    <vt:lpwstr>006-Tavle.jpg</vt:lpwstr>
  </property>
  <property fmtid="{D5CDD505-2E9C-101B-9397-08002B2CF9AE}" pid="43" name="DocumentInfoFinished">
    <vt:lpwstr>True</vt:lpwstr>
  </property>
</Properties>
</file>