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6"/>
        <w:gridCol w:w="580"/>
        <w:gridCol w:w="2611"/>
      </w:tblGrid>
      <w:tr w:rsidR="0065236E" w:rsidRPr="000B0DF1" w14:paraId="12F57752" w14:textId="77777777" w:rsidTr="00EB18B8">
        <w:trPr>
          <w:trHeight w:val="754"/>
        </w:trPr>
        <w:tc>
          <w:tcPr>
            <w:tcW w:w="6096" w:type="dxa"/>
            <w:gridSpan w:val="3"/>
            <w:tcBorders>
              <w:bottom w:val="single" w:sz="4" w:space="0" w:color="auto"/>
            </w:tcBorders>
          </w:tcPr>
          <w:p w14:paraId="4F4B3322" w14:textId="77777777" w:rsidR="0065236E" w:rsidRPr="000B0DF1" w:rsidRDefault="0065236E" w:rsidP="00706E32">
            <w:pPr>
              <w:tabs>
                <w:tab w:val="left" w:pos="5655"/>
              </w:tabs>
            </w:pPr>
            <w:bookmarkStart w:id="0" w:name="_GoBack"/>
            <w:bookmarkEnd w:id="0"/>
          </w:p>
        </w:tc>
      </w:tr>
      <w:tr w:rsidR="00655B49" w:rsidRPr="000B0DF1" w14:paraId="58960C7D" w14:textId="77777777" w:rsidTr="00EB18B8">
        <w:trPr>
          <w:trHeight w:val="884"/>
        </w:trPr>
        <w:tc>
          <w:tcPr>
            <w:tcW w:w="6096" w:type="dxa"/>
            <w:gridSpan w:val="3"/>
            <w:tcBorders>
              <w:top w:val="single" w:sz="4" w:space="0" w:color="auto"/>
            </w:tcBorders>
            <w:tcMar>
              <w:top w:w="0" w:type="dxa"/>
            </w:tcMar>
          </w:tcPr>
          <w:p w14:paraId="6DEF41B4" w14:textId="77777777" w:rsidR="00EF5109" w:rsidRDefault="00EF5109" w:rsidP="000F49BE">
            <w:pPr>
              <w:pStyle w:val="DocumentHeading"/>
            </w:pPr>
            <w:r>
              <w:t xml:space="preserve">Arbejdsgruppe for nationalt projekt om </w:t>
            </w:r>
          </w:p>
          <w:p w14:paraId="0EB88A15" w14:textId="77777777" w:rsidR="00655B49" w:rsidRPr="000B0DF1" w:rsidRDefault="00AC00EF" w:rsidP="000F49BE">
            <w:pPr>
              <w:pStyle w:val="DocumentHeading"/>
            </w:pPr>
            <w:r>
              <w:t>dagtilbud</w:t>
            </w:r>
          </w:p>
        </w:tc>
      </w:tr>
      <w:tr w:rsidR="007774BC" w:rsidRPr="000B0DF1" w14:paraId="23AD1E87" w14:textId="77777777" w:rsidTr="00EB18B8">
        <w:trPr>
          <w:trHeight w:val="1479"/>
        </w:trPr>
        <w:tc>
          <w:tcPr>
            <w:tcW w:w="2977" w:type="dxa"/>
            <w:tcBorders>
              <w:top w:val="single" w:sz="4" w:space="0" w:color="auto"/>
            </w:tcBorders>
          </w:tcPr>
          <w:p w14:paraId="0F69EE7B" w14:textId="77777777" w:rsidR="007774BC" w:rsidRPr="000B0DF1" w:rsidRDefault="007774BC" w:rsidP="0065236E">
            <w:pPr>
              <w:pStyle w:val="Template-Adresse"/>
              <w:rPr>
                <w:rStyle w:val="Template-Adresseintro"/>
              </w:rPr>
            </w:pPr>
            <w:r w:rsidRPr="000B0DF1">
              <w:rPr>
                <w:rStyle w:val="Template-Adresseintro"/>
              </w:rPr>
              <w:t>Sted:</w:t>
            </w:r>
          </w:p>
          <w:p w14:paraId="6DEE9AB4" w14:textId="77777777" w:rsidR="007774BC" w:rsidRDefault="00EF5109" w:rsidP="00EF5109">
            <w:pPr>
              <w:pStyle w:val="Template-Adresse"/>
              <w:rPr>
                <w:rStyle w:val="Template-Adresseintro"/>
              </w:rPr>
            </w:pPr>
            <w:r>
              <w:rPr>
                <w:rStyle w:val="Template-Adresseintro"/>
              </w:rPr>
              <w:t xml:space="preserve">Severin Kursuscenter </w:t>
            </w:r>
          </w:p>
          <w:p w14:paraId="75B1EA2B" w14:textId="77777777" w:rsidR="00EF5109" w:rsidRDefault="00EF5109" w:rsidP="00EF5109">
            <w:pPr>
              <w:pStyle w:val="Template-Adresse"/>
              <w:rPr>
                <w:rStyle w:val="Template-Adresseintro"/>
              </w:rPr>
            </w:pPr>
            <w:r>
              <w:rPr>
                <w:rStyle w:val="Template-Adresseintro"/>
              </w:rPr>
              <w:t>Sk</w:t>
            </w:r>
            <w:r w:rsidR="008A1305">
              <w:rPr>
                <w:rStyle w:val="Template-Adresseintro"/>
              </w:rPr>
              <w:t>o</w:t>
            </w:r>
            <w:r>
              <w:rPr>
                <w:rStyle w:val="Template-Adresseintro"/>
              </w:rPr>
              <w:t>vsvinget 25</w:t>
            </w:r>
          </w:p>
          <w:p w14:paraId="45715A59" w14:textId="77777777" w:rsidR="00EF5109" w:rsidRPr="000B0DF1" w:rsidRDefault="00EF5109" w:rsidP="00EF5109">
            <w:pPr>
              <w:pStyle w:val="Template-Adresse"/>
            </w:pPr>
            <w:r>
              <w:rPr>
                <w:rStyle w:val="Template-Adresseintro"/>
              </w:rPr>
              <w:t>5500 Middelfart</w:t>
            </w:r>
          </w:p>
        </w:tc>
        <w:tc>
          <w:tcPr>
            <w:tcW w:w="567" w:type="dxa"/>
          </w:tcPr>
          <w:p w14:paraId="28A3E35F" w14:textId="77777777" w:rsidR="007774BC" w:rsidRPr="000B0DF1" w:rsidRDefault="007774BC" w:rsidP="0065236E">
            <w:pPr>
              <w:pStyle w:val="Template-Adresse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2568197" w14:textId="77777777" w:rsidR="007774BC" w:rsidRPr="000B0DF1" w:rsidRDefault="007774BC" w:rsidP="0065236E">
            <w:pPr>
              <w:pStyle w:val="Template-Adresse"/>
              <w:rPr>
                <w:rStyle w:val="Template-Adresseintro"/>
              </w:rPr>
            </w:pPr>
            <w:r w:rsidRPr="000B0DF1">
              <w:rPr>
                <w:rStyle w:val="Template-Adresseintro"/>
              </w:rPr>
              <w:t>Mødedato:</w:t>
            </w:r>
          </w:p>
          <w:p w14:paraId="3BB63BAC" w14:textId="77777777" w:rsidR="007774BC" w:rsidRDefault="00EF5109" w:rsidP="00206F5B">
            <w:pPr>
              <w:pStyle w:val="Template-Adresse"/>
            </w:pPr>
            <w:bookmarkStart w:id="1" w:name="SD_FLD_DocumentDate"/>
            <w:r>
              <w:t>3</w:t>
            </w:r>
            <w:r w:rsidR="000B0DF1">
              <w:t>1. januar 2017</w:t>
            </w:r>
            <w:bookmarkEnd w:id="1"/>
          </w:p>
          <w:p w14:paraId="591C09B4" w14:textId="77777777" w:rsidR="00EF5109" w:rsidRPr="000B0DF1" w:rsidRDefault="00EF5109" w:rsidP="00206F5B">
            <w:pPr>
              <w:pStyle w:val="Template-Adresse"/>
            </w:pPr>
            <w:r>
              <w:t>Kl. 10-14</w:t>
            </w:r>
          </w:p>
        </w:tc>
      </w:tr>
    </w:tbl>
    <w:p w14:paraId="4378D63E" w14:textId="77777777" w:rsidR="00FC76EF" w:rsidRPr="000B0DF1" w:rsidRDefault="00EC5F0B" w:rsidP="00FC76EF">
      <w:pPr>
        <w:pStyle w:val="Overskrift1"/>
      </w:pPr>
      <w:r w:rsidRPr="000B0DF1">
        <w:t>Deltagere</w:t>
      </w:r>
    </w:p>
    <w:p w14:paraId="0DBFE104" w14:textId="77777777" w:rsidR="00151C86" w:rsidRDefault="00151C86" w:rsidP="00FC76EF">
      <w:r>
        <w:t>Arbejdsgruppen:</w:t>
      </w:r>
    </w:p>
    <w:p w14:paraId="15281DCA" w14:textId="77777777" w:rsidR="00FC76EF" w:rsidRDefault="00151C86" w:rsidP="00FC76EF">
      <w:r>
        <w:t>Anette Boye Koch (VIA), Torben Næsby (UCN), Helle Krogh Hansen (UCC), Pia Beier Lund (UCSJ), Marianne Bech Larsen (UCSyd)</w:t>
      </w:r>
      <w:r w:rsidR="008A1305">
        <w:t>, Helle Kildevang (UCC), Karen Randlev Reitz (VIA)</w:t>
      </w:r>
      <w:r w:rsidR="00160F88">
        <w:t xml:space="preserve"> og Trine Sumborg (VIA – projektleder)</w:t>
      </w:r>
    </w:p>
    <w:p w14:paraId="3F0B7EDD" w14:textId="77777777" w:rsidR="00151C86" w:rsidRDefault="00151C86" w:rsidP="00FC76EF"/>
    <w:p w14:paraId="370EABC5" w14:textId="77777777" w:rsidR="00151C86" w:rsidRDefault="00151C86" w:rsidP="00FC76EF">
      <w:r>
        <w:t>Styregruppen:</w:t>
      </w:r>
    </w:p>
    <w:p w14:paraId="48E062FB" w14:textId="77777777" w:rsidR="00151C86" w:rsidRPr="000B0DF1" w:rsidRDefault="00151C86" w:rsidP="00FC76EF">
      <w:r>
        <w:t xml:space="preserve">Anne Kjær Olsen (UCC), </w:t>
      </w:r>
      <w:r w:rsidR="00160F88">
        <w:t>Margit Nygård Mikkelsen (UCSJ), Peter Møller Pedersen (VIA)</w:t>
      </w:r>
    </w:p>
    <w:p w14:paraId="63421CC9" w14:textId="77777777" w:rsidR="00FC76EF" w:rsidRPr="000B0DF1" w:rsidRDefault="00EC5F0B" w:rsidP="00FC76EF">
      <w:pPr>
        <w:pStyle w:val="Overskrift2"/>
      </w:pPr>
      <w:r w:rsidRPr="000B0DF1">
        <w:t>Afbud</w:t>
      </w:r>
    </w:p>
    <w:p w14:paraId="7A57308B" w14:textId="77777777" w:rsidR="00FC76EF" w:rsidRPr="000B0DF1" w:rsidRDefault="008A1305" w:rsidP="00FC76EF">
      <w:r>
        <w:t xml:space="preserve">Poul Erik Philipsen (VIA/EVU), </w:t>
      </w:r>
      <w:r w:rsidR="00151C86">
        <w:t>Agnete Kramme (UCL)</w:t>
      </w:r>
    </w:p>
    <w:p w14:paraId="7DEE496A" w14:textId="77777777" w:rsidR="00FC76EF" w:rsidRPr="000B0DF1" w:rsidRDefault="00FC76EF" w:rsidP="00FC76EF"/>
    <w:p w14:paraId="398370B4" w14:textId="77777777" w:rsidR="00FC76EF" w:rsidRPr="000B0DF1" w:rsidRDefault="00FC76EF" w:rsidP="00FC76EF">
      <w:pPr>
        <w:pStyle w:val="Overskrift1"/>
      </w:pPr>
      <w:r w:rsidRPr="000B0DF1">
        <w:t>Dagsorden</w:t>
      </w:r>
    </w:p>
    <w:p w14:paraId="02877359" w14:textId="77777777" w:rsidR="000B0DF1" w:rsidRDefault="00853C14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 w:rsidRPr="000B0DF1">
        <w:fldChar w:fldCharType="begin"/>
      </w:r>
      <w:r w:rsidRPr="000B0DF1">
        <w:instrText xml:space="preserve"> TOC \n \p " " \z \t "Nummereret punkt;1" </w:instrText>
      </w:r>
      <w:r w:rsidRPr="000B0DF1">
        <w:fldChar w:fldCharType="separate"/>
      </w:r>
      <w:r w:rsidR="000B0DF1">
        <w:rPr>
          <w:noProof/>
        </w:rPr>
        <w:t>1.</w:t>
      </w:r>
      <w:r w:rsidR="000B0DF1"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 w:rsidR="000B0DF1">
        <w:rPr>
          <w:noProof/>
        </w:rPr>
        <w:t>Velkomst og baggrund for projektet v. Peter Møller Pedersen</w:t>
      </w:r>
    </w:p>
    <w:p w14:paraId="2160DB86" w14:textId="77777777" w:rsidR="000B0DF1" w:rsidRDefault="000B0DF1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>
        <w:rPr>
          <w:noProof/>
        </w:rPr>
        <w:t>Projektets organisering og forankring v. Peter Møller Pedersen</w:t>
      </w:r>
    </w:p>
    <w:p w14:paraId="1BD27462" w14:textId="77777777" w:rsidR="000B0DF1" w:rsidRDefault="000B0DF1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>
        <w:rPr>
          <w:noProof/>
        </w:rPr>
        <w:t>Ansøgningen – herunder projektets nærmere indhold v. Trine Sumborg</w:t>
      </w:r>
    </w:p>
    <w:p w14:paraId="73C78FC4" w14:textId="77777777" w:rsidR="000B0DF1" w:rsidRDefault="000B0DF1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>
        <w:rPr>
          <w:noProof/>
        </w:rPr>
        <w:t>4.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>
        <w:rPr>
          <w:noProof/>
        </w:rPr>
        <w:t>Budget v. Trine Sumborg</w:t>
      </w:r>
    </w:p>
    <w:p w14:paraId="49E34CEF" w14:textId="77777777" w:rsidR="000B0DF1" w:rsidRDefault="000B0DF1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>
        <w:rPr>
          <w:noProof/>
        </w:rPr>
        <w:t>5.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>
        <w:rPr>
          <w:noProof/>
        </w:rPr>
        <w:t>Møde i arbejdsgruppen i Middelfart – mødet d. 31/1-2017 – hvordan kommer arbejdet godt i gang</w:t>
      </w:r>
    </w:p>
    <w:p w14:paraId="300B5B0C" w14:textId="77777777" w:rsidR="000B0DF1" w:rsidRDefault="000B0DF1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>
        <w:rPr>
          <w:noProof/>
        </w:rPr>
        <w:t>6.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>
        <w:rPr>
          <w:noProof/>
        </w:rPr>
        <w:t>Fremtidige møder i arbejdsgruppen – møderække for 2017</w:t>
      </w:r>
    </w:p>
    <w:p w14:paraId="3EB09641" w14:textId="77777777" w:rsidR="000B0DF1" w:rsidRDefault="000B0DF1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>
        <w:rPr>
          <w:noProof/>
        </w:rPr>
        <w:t>7.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>
        <w:rPr>
          <w:noProof/>
        </w:rPr>
        <w:t>Evt.</w:t>
      </w:r>
    </w:p>
    <w:p w14:paraId="17810C9D" w14:textId="77777777" w:rsidR="00853C14" w:rsidRPr="000B0DF1" w:rsidRDefault="00853C14" w:rsidP="00A45909">
      <w:r w:rsidRPr="000B0DF1">
        <w:fldChar w:fldCharType="end"/>
      </w:r>
    </w:p>
    <w:tbl>
      <w:tblPr>
        <w:tblStyle w:val="Tabel-Gitter"/>
        <w:tblW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80"/>
        <w:gridCol w:w="616"/>
        <w:gridCol w:w="2690"/>
      </w:tblGrid>
      <w:tr w:rsidR="00853C14" w:rsidRPr="000B0DF1" w14:paraId="3DE44EF1" w14:textId="77777777" w:rsidTr="00EB18B8">
        <w:trPr>
          <w:trHeight w:val="855"/>
        </w:trPr>
        <w:tc>
          <w:tcPr>
            <w:tcW w:w="851" w:type="dxa"/>
            <w:tcBorders>
              <w:top w:val="single" w:sz="4" w:space="0" w:color="auto"/>
            </w:tcBorders>
          </w:tcPr>
          <w:p w14:paraId="4CCDA413" w14:textId="77777777" w:rsidR="00853C14" w:rsidRPr="000B0DF1" w:rsidRDefault="00853C14" w:rsidP="00853C14">
            <w:pPr>
              <w:pStyle w:val="Punkt"/>
            </w:pPr>
            <w:r w:rsidRPr="000B0DF1">
              <w:t xml:space="preserve">Punkt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</w:tcBorders>
          </w:tcPr>
          <w:p w14:paraId="081C39DC" w14:textId="77777777" w:rsidR="00853C14" w:rsidRPr="000B0DF1" w:rsidRDefault="000B0DF1" w:rsidP="00820D1A">
            <w:pPr>
              <w:pStyle w:val="Nummereretpunkt"/>
            </w:pPr>
            <w:bookmarkStart w:id="2" w:name="_Toc471887070"/>
            <w:r>
              <w:t>Velkomst og baggrund for projektet v. Peter Møller Pedersen</w:t>
            </w:r>
            <w:bookmarkEnd w:id="2"/>
          </w:p>
        </w:tc>
      </w:tr>
      <w:tr w:rsidR="00853C14" w:rsidRPr="000B0DF1" w14:paraId="66D5363B" w14:textId="77777777" w:rsidTr="00EB18B8">
        <w:tc>
          <w:tcPr>
            <w:tcW w:w="2931" w:type="dxa"/>
            <w:gridSpan w:val="2"/>
            <w:tcBorders>
              <w:top w:val="single" w:sz="4" w:space="0" w:color="auto"/>
            </w:tcBorders>
            <w:tcMar>
              <w:top w:w="57" w:type="dxa"/>
            </w:tcMar>
          </w:tcPr>
          <w:p w14:paraId="7AB538DB" w14:textId="77777777" w:rsidR="00853C14" w:rsidRPr="000B0DF1" w:rsidRDefault="00853C14" w:rsidP="00FB7BB2">
            <w:pPr>
              <w:rPr>
                <w:rStyle w:val="Template-Adresseintro"/>
              </w:rPr>
            </w:pPr>
            <w:r w:rsidRPr="000B0DF1">
              <w:rPr>
                <w:rStyle w:val="Template-Adresseintro"/>
              </w:rPr>
              <w:t>Sagsansvarlig:</w:t>
            </w:r>
          </w:p>
          <w:p w14:paraId="15532A70" w14:textId="77777777" w:rsidR="00853C14" w:rsidRPr="000B0DF1" w:rsidRDefault="000B0DF1" w:rsidP="00FB7BB2">
            <w:r>
              <w:t>Peter Møller Pedersen</w:t>
            </w:r>
          </w:p>
        </w:tc>
        <w:tc>
          <w:tcPr>
            <w:tcW w:w="616" w:type="dxa"/>
            <w:tcMar>
              <w:top w:w="57" w:type="dxa"/>
            </w:tcMar>
          </w:tcPr>
          <w:p w14:paraId="328FCE59" w14:textId="77777777" w:rsidR="00853C14" w:rsidRPr="000B0DF1" w:rsidRDefault="00853C14" w:rsidP="00FB7BB2"/>
        </w:tc>
        <w:tc>
          <w:tcPr>
            <w:tcW w:w="2690" w:type="dxa"/>
            <w:tcBorders>
              <w:top w:val="single" w:sz="4" w:space="0" w:color="auto"/>
            </w:tcBorders>
            <w:tcMar>
              <w:top w:w="57" w:type="dxa"/>
            </w:tcMar>
          </w:tcPr>
          <w:p w14:paraId="51EC06FF" w14:textId="77777777" w:rsidR="00853C14" w:rsidRPr="000B0DF1" w:rsidRDefault="00853C14" w:rsidP="000B0DF1"/>
        </w:tc>
      </w:tr>
    </w:tbl>
    <w:p w14:paraId="1C8E6E38" w14:textId="77777777" w:rsidR="00A45909" w:rsidRPr="000B0DF1" w:rsidRDefault="00A45909" w:rsidP="00820D1A">
      <w:pPr>
        <w:pStyle w:val="Overskrift2"/>
      </w:pPr>
      <w:r w:rsidRPr="000B0DF1">
        <w:t>Bilag</w:t>
      </w:r>
    </w:p>
    <w:p w14:paraId="1F272CB1" w14:textId="77777777" w:rsidR="00A45909" w:rsidRPr="000B0DF1" w:rsidRDefault="00FE0FAE" w:rsidP="00A45909">
      <w:r>
        <w:t>Ingen</w:t>
      </w:r>
    </w:p>
    <w:p w14:paraId="3CEA4DAE" w14:textId="77777777" w:rsidR="00A45909" w:rsidRPr="000B0DF1" w:rsidRDefault="00A45909" w:rsidP="00A45909">
      <w:pPr>
        <w:pStyle w:val="Overskrift2"/>
      </w:pPr>
      <w:r w:rsidRPr="000B0DF1">
        <w:t>Sagsfremstilling</w:t>
      </w:r>
    </w:p>
    <w:p w14:paraId="03B2DBB7" w14:textId="77777777" w:rsidR="00A45909" w:rsidRDefault="00055B74" w:rsidP="00A45909">
      <w:r>
        <w:t>I slutningen af februar 2017 skal der indsendes formel ansøgning til Styrelsen for videregående uddannelser vedr. et sektorprojekt, der skal understøtte viden, uddannelse og kompetenceudvikling inden</w:t>
      </w:r>
      <w:r w:rsidR="00CD6A7E">
        <w:t xml:space="preserve"> </w:t>
      </w:r>
      <w:r>
        <w:t>for dagtilbudsområdet, herunder understøttelse af mulig ny pædagogisk læreplan med bl.a. fokus på udsatte børn og læring i dagtilbud.</w:t>
      </w:r>
    </w:p>
    <w:p w14:paraId="7FA3A43D" w14:textId="77777777" w:rsidR="00055B74" w:rsidRDefault="00055B74" w:rsidP="00A45909"/>
    <w:p w14:paraId="43E0B12B" w14:textId="77777777" w:rsidR="00A45909" w:rsidRPr="000B0DF1" w:rsidRDefault="00A45909" w:rsidP="00A45909">
      <w:pPr>
        <w:pStyle w:val="Overskrift2"/>
      </w:pPr>
      <w:r w:rsidRPr="000B0DF1">
        <w:lastRenderedPageBreak/>
        <w:t>Indstilling</w:t>
      </w:r>
    </w:p>
    <w:p w14:paraId="1DF9A5F3" w14:textId="77777777" w:rsidR="00A45909" w:rsidRPr="000B0DF1" w:rsidRDefault="00055B74" w:rsidP="00A45909">
      <w:r>
        <w:t>Peter byder velkommen til mødet og forklarer kort om baggrunden for projektet.</w:t>
      </w:r>
    </w:p>
    <w:p w14:paraId="0D602144" w14:textId="77777777" w:rsidR="00A45909" w:rsidRPr="000B0DF1" w:rsidRDefault="00A45909" w:rsidP="00A45909">
      <w:pPr>
        <w:pStyle w:val="Overskrift2"/>
      </w:pPr>
      <w:r w:rsidRPr="000B0DF1">
        <w:t>Referat</w:t>
      </w:r>
    </w:p>
    <w:p w14:paraId="3BE8D3D8" w14:textId="77777777" w:rsidR="000B0DF1" w:rsidRDefault="00794BE5" w:rsidP="00A45909">
      <w:r>
        <w:t>Kort præsentationsrunde.</w:t>
      </w:r>
    </w:p>
    <w:p w14:paraId="6E13CA66" w14:textId="77777777" w:rsidR="00794BE5" w:rsidRDefault="00794BE5" w:rsidP="00A45909"/>
    <w:p w14:paraId="0848AF75" w14:textId="5F3BF4E0" w:rsidR="00BB01DB" w:rsidRDefault="00794BE5" w:rsidP="00A45909">
      <w:r>
        <w:t>Den seneste melding fra ministeriet er</w:t>
      </w:r>
      <w:r w:rsidR="00624F7C">
        <w:t>,</w:t>
      </w:r>
      <w:r>
        <w:t xml:space="preserve"> at vores deadline for at indsende ansøgningen stadig er slutningen af februar, men at det </w:t>
      </w:r>
      <w:r w:rsidR="00624F7C">
        <w:t xml:space="preserve">muligvis </w:t>
      </w:r>
      <w:r>
        <w:t>udskydes lidt pga. at regeringen endnu ikke har lanceret sin ”børnepakke”.</w:t>
      </w:r>
    </w:p>
    <w:p w14:paraId="677FCD7B" w14:textId="77777777" w:rsidR="00BB01DB" w:rsidRPr="00820D1A" w:rsidRDefault="00BB01DB" w:rsidP="00A45909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3098"/>
        <w:gridCol w:w="918"/>
        <w:gridCol w:w="4356"/>
      </w:tblGrid>
      <w:tr w:rsidR="000B0DF1" w:rsidRPr="00820D1A" w14:paraId="504B1A72" w14:textId="77777777" w:rsidTr="001B60FC">
        <w:trPr>
          <w:trHeight w:val="855"/>
        </w:trPr>
        <w:tc>
          <w:tcPr>
            <w:tcW w:w="1266" w:type="dxa"/>
            <w:tcBorders>
              <w:top w:val="single" w:sz="4" w:space="0" w:color="auto"/>
            </w:tcBorders>
          </w:tcPr>
          <w:p w14:paraId="2CFAC772" w14:textId="77777777" w:rsidR="000B0DF1" w:rsidRPr="00820D1A" w:rsidRDefault="000B0DF1" w:rsidP="00853C14">
            <w:pPr>
              <w:pStyle w:val="Punkt"/>
            </w:pPr>
            <w:r w:rsidRPr="00820D1A">
              <w:t xml:space="preserve">Punkt </w:t>
            </w:r>
          </w:p>
        </w:tc>
        <w:tc>
          <w:tcPr>
            <w:tcW w:w="8372" w:type="dxa"/>
            <w:gridSpan w:val="3"/>
            <w:tcBorders>
              <w:top w:val="single" w:sz="4" w:space="0" w:color="auto"/>
            </w:tcBorders>
          </w:tcPr>
          <w:p w14:paraId="2BC21923" w14:textId="77777777" w:rsidR="000B0DF1" w:rsidRPr="00820D1A" w:rsidRDefault="000B0DF1" w:rsidP="000B0DF1">
            <w:pPr>
              <w:pStyle w:val="Nummereretpunkt"/>
            </w:pPr>
            <w:bookmarkStart w:id="3" w:name="_Toc471887071"/>
            <w:r>
              <w:t>Projektets organisering og forankring v. Peter Møller Pedersen</w:t>
            </w:r>
            <w:bookmarkEnd w:id="3"/>
            <w:r>
              <w:t xml:space="preserve"> </w:t>
            </w:r>
          </w:p>
        </w:tc>
      </w:tr>
      <w:tr w:rsidR="000B0DF1" w:rsidRPr="00820D1A" w14:paraId="2B9D981B" w14:textId="77777777" w:rsidTr="001B60FC">
        <w:tc>
          <w:tcPr>
            <w:tcW w:w="4364" w:type="dxa"/>
            <w:gridSpan w:val="2"/>
            <w:tcBorders>
              <w:top w:val="single" w:sz="4" w:space="0" w:color="auto"/>
            </w:tcBorders>
            <w:tcMar>
              <w:top w:w="57" w:type="dxa"/>
            </w:tcMar>
          </w:tcPr>
          <w:p w14:paraId="6C42733C" w14:textId="77777777" w:rsidR="000B0DF1" w:rsidRPr="00820D1A" w:rsidRDefault="000B0DF1" w:rsidP="00FB7BB2">
            <w:pPr>
              <w:rPr>
                <w:rStyle w:val="Template-Adresseintro"/>
              </w:rPr>
            </w:pPr>
            <w:r w:rsidRPr="00820D1A">
              <w:rPr>
                <w:rStyle w:val="Template-Adresseintro"/>
              </w:rPr>
              <w:t>Sagsansvarlig:</w:t>
            </w:r>
          </w:p>
          <w:p w14:paraId="4C4BAD3F" w14:textId="77777777" w:rsidR="000B0DF1" w:rsidRPr="00820D1A" w:rsidRDefault="000B0DF1" w:rsidP="00FB7BB2">
            <w:r>
              <w:t>Peter Møller Pedersen</w:t>
            </w:r>
          </w:p>
        </w:tc>
        <w:tc>
          <w:tcPr>
            <w:tcW w:w="918" w:type="dxa"/>
            <w:tcMar>
              <w:top w:w="57" w:type="dxa"/>
            </w:tcMar>
          </w:tcPr>
          <w:p w14:paraId="0E422BD2" w14:textId="77777777" w:rsidR="000B0DF1" w:rsidRPr="00820D1A" w:rsidRDefault="000B0DF1" w:rsidP="00FB7BB2"/>
        </w:tc>
        <w:tc>
          <w:tcPr>
            <w:tcW w:w="4356" w:type="dxa"/>
            <w:tcBorders>
              <w:top w:val="single" w:sz="4" w:space="0" w:color="auto"/>
            </w:tcBorders>
            <w:tcMar>
              <w:top w:w="57" w:type="dxa"/>
            </w:tcMar>
          </w:tcPr>
          <w:p w14:paraId="1B97DA47" w14:textId="77777777" w:rsidR="000B0DF1" w:rsidRPr="00820D1A" w:rsidRDefault="000B0DF1" w:rsidP="00FB7BB2"/>
        </w:tc>
      </w:tr>
    </w:tbl>
    <w:p w14:paraId="57E11421" w14:textId="77777777" w:rsidR="000B0DF1" w:rsidRPr="00820D1A" w:rsidRDefault="000B0DF1" w:rsidP="00820D1A">
      <w:pPr>
        <w:pStyle w:val="Overskrift2"/>
      </w:pPr>
      <w:r w:rsidRPr="00820D1A">
        <w:t>Bilag</w:t>
      </w:r>
    </w:p>
    <w:p w14:paraId="70CE2B66" w14:textId="77777777" w:rsidR="000B0DF1" w:rsidRPr="00820D1A" w:rsidRDefault="00055B74" w:rsidP="00A45909">
      <w:r>
        <w:t>Oversigt over styregruppens og arbejdsgruppens medlemmer</w:t>
      </w:r>
    </w:p>
    <w:p w14:paraId="3063DA19" w14:textId="77777777" w:rsidR="000B0DF1" w:rsidRPr="00820D1A" w:rsidRDefault="000B0DF1" w:rsidP="00A45909">
      <w:pPr>
        <w:pStyle w:val="Overskrift2"/>
      </w:pPr>
      <w:r w:rsidRPr="00820D1A">
        <w:t>Sagsfremstilling</w:t>
      </w:r>
    </w:p>
    <w:p w14:paraId="01B2B63F" w14:textId="77777777" w:rsidR="00055B74" w:rsidRPr="000B0DF1" w:rsidRDefault="00055B74" w:rsidP="00055B74">
      <w:r>
        <w:t>Alle pædagoguddannelser i Danmark deltager og VIA er leadpartner på projektet.</w:t>
      </w:r>
    </w:p>
    <w:p w14:paraId="4006351A" w14:textId="77777777" w:rsidR="000B0DF1" w:rsidRPr="00820D1A" w:rsidRDefault="000B0DF1" w:rsidP="00A45909"/>
    <w:p w14:paraId="492FF25A" w14:textId="77777777" w:rsidR="000B0DF1" w:rsidRPr="00820D1A" w:rsidRDefault="005101BF" w:rsidP="00A45909">
      <w:r>
        <w:t>UCC, UCN, UCSyd, UCSJ, UCL og VIA</w:t>
      </w:r>
      <w:r w:rsidR="00055B74">
        <w:t xml:space="preserve"> deltager med delprojekter og indgår derudover i en række fælles tiltag på tværs af alle pædagoguddannelser/UC-er.</w:t>
      </w:r>
    </w:p>
    <w:p w14:paraId="4F713140" w14:textId="77777777" w:rsidR="000B0DF1" w:rsidRPr="00820D1A" w:rsidRDefault="000B0DF1" w:rsidP="00A45909">
      <w:pPr>
        <w:pStyle w:val="Overskrift2"/>
      </w:pPr>
      <w:r w:rsidRPr="00820D1A">
        <w:t>Indstilling</w:t>
      </w:r>
    </w:p>
    <w:p w14:paraId="447B33D3" w14:textId="77777777" w:rsidR="000B0DF1" w:rsidRPr="00820D1A" w:rsidRDefault="00055B74" w:rsidP="00A45909">
      <w:r>
        <w:t>Peter informere om projektets opbygning og organisering. Herunder grundtankerne for hvordan arbejdet i projektet skal struktureres.</w:t>
      </w:r>
    </w:p>
    <w:p w14:paraId="457FFBBF" w14:textId="77777777" w:rsidR="000B0DF1" w:rsidRPr="00820D1A" w:rsidRDefault="000B0DF1" w:rsidP="00A45909">
      <w:pPr>
        <w:pStyle w:val="Overskrift2"/>
      </w:pPr>
      <w:r w:rsidRPr="00820D1A">
        <w:t>Referat</w:t>
      </w:r>
    </w:p>
    <w:p w14:paraId="59E99CE9" w14:textId="653B98E5" w:rsidR="000B0DF1" w:rsidRDefault="0056602D" w:rsidP="00A45909">
      <w:r>
        <w:t xml:space="preserve">Projektet skal være et sektorprojekt og dække hele sektoren. Alle behøver dog ikke være med i alle delelementer. Dette drøftes senere </w:t>
      </w:r>
      <w:r w:rsidR="00624F7C">
        <w:t>i dag</w:t>
      </w:r>
      <w:r>
        <w:t>. Der kan laves en arbejdsfordeling</w:t>
      </w:r>
      <w:r w:rsidR="00624F7C">
        <w:t xml:space="preserve"> mellem UC-erne</w:t>
      </w:r>
      <w:r>
        <w:t xml:space="preserve"> ift. indsatser.</w:t>
      </w:r>
    </w:p>
    <w:p w14:paraId="10F58645" w14:textId="0FD4C03B" w:rsidR="0056602D" w:rsidRPr="00820D1A" w:rsidRDefault="0056602D" w:rsidP="00A45909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3098"/>
        <w:gridCol w:w="918"/>
        <w:gridCol w:w="4356"/>
      </w:tblGrid>
      <w:tr w:rsidR="000B0DF1" w:rsidRPr="00820D1A" w14:paraId="57D0DEFE" w14:textId="77777777" w:rsidTr="001B60FC">
        <w:trPr>
          <w:trHeight w:val="855"/>
        </w:trPr>
        <w:tc>
          <w:tcPr>
            <w:tcW w:w="1266" w:type="dxa"/>
            <w:tcBorders>
              <w:top w:val="single" w:sz="4" w:space="0" w:color="auto"/>
            </w:tcBorders>
          </w:tcPr>
          <w:p w14:paraId="362CB313" w14:textId="77777777" w:rsidR="000B0DF1" w:rsidRPr="00820D1A" w:rsidRDefault="000B0DF1" w:rsidP="00853C14">
            <w:pPr>
              <w:pStyle w:val="Punkt"/>
            </w:pPr>
            <w:r w:rsidRPr="00820D1A">
              <w:t xml:space="preserve">Punkt </w:t>
            </w:r>
          </w:p>
        </w:tc>
        <w:tc>
          <w:tcPr>
            <w:tcW w:w="8372" w:type="dxa"/>
            <w:gridSpan w:val="3"/>
            <w:tcBorders>
              <w:top w:val="single" w:sz="4" w:space="0" w:color="auto"/>
            </w:tcBorders>
          </w:tcPr>
          <w:p w14:paraId="6BDEA79B" w14:textId="77777777" w:rsidR="000B0DF1" w:rsidRPr="00820D1A" w:rsidRDefault="000B0DF1" w:rsidP="000B0DF1">
            <w:pPr>
              <w:pStyle w:val="Nummereretpunkt"/>
            </w:pPr>
            <w:bookmarkStart w:id="4" w:name="_Toc471887072"/>
            <w:r>
              <w:t>Ansøgningen – herunder projektets nærmere indhold v. Trine Sumborg</w:t>
            </w:r>
            <w:bookmarkEnd w:id="4"/>
          </w:p>
        </w:tc>
      </w:tr>
      <w:tr w:rsidR="000B0DF1" w:rsidRPr="00820D1A" w14:paraId="3D085ECB" w14:textId="77777777" w:rsidTr="001B60FC">
        <w:tc>
          <w:tcPr>
            <w:tcW w:w="4364" w:type="dxa"/>
            <w:gridSpan w:val="2"/>
            <w:tcBorders>
              <w:top w:val="single" w:sz="4" w:space="0" w:color="auto"/>
            </w:tcBorders>
            <w:tcMar>
              <w:top w:w="57" w:type="dxa"/>
            </w:tcMar>
          </w:tcPr>
          <w:p w14:paraId="03078F84" w14:textId="77777777" w:rsidR="000B0DF1" w:rsidRPr="00820D1A" w:rsidRDefault="000B0DF1" w:rsidP="00FB7BB2">
            <w:pPr>
              <w:rPr>
                <w:rStyle w:val="Template-Adresseintro"/>
              </w:rPr>
            </w:pPr>
            <w:r w:rsidRPr="00820D1A">
              <w:rPr>
                <w:rStyle w:val="Template-Adresseintro"/>
              </w:rPr>
              <w:t>Sagsansvarlig:</w:t>
            </w:r>
          </w:p>
          <w:p w14:paraId="54197B3E" w14:textId="77777777" w:rsidR="000B0DF1" w:rsidRPr="00820D1A" w:rsidRDefault="000B0DF1" w:rsidP="00FB7BB2">
            <w:r>
              <w:t>Trine Sumborg</w:t>
            </w:r>
          </w:p>
        </w:tc>
        <w:tc>
          <w:tcPr>
            <w:tcW w:w="918" w:type="dxa"/>
            <w:tcMar>
              <w:top w:w="57" w:type="dxa"/>
            </w:tcMar>
          </w:tcPr>
          <w:p w14:paraId="7099CD85" w14:textId="77777777" w:rsidR="000B0DF1" w:rsidRPr="00820D1A" w:rsidRDefault="000B0DF1" w:rsidP="00FB7BB2"/>
        </w:tc>
        <w:tc>
          <w:tcPr>
            <w:tcW w:w="4356" w:type="dxa"/>
            <w:tcBorders>
              <w:top w:val="single" w:sz="4" w:space="0" w:color="auto"/>
            </w:tcBorders>
            <w:tcMar>
              <w:top w:w="57" w:type="dxa"/>
            </w:tcMar>
          </w:tcPr>
          <w:p w14:paraId="576E498C" w14:textId="77777777" w:rsidR="000B0DF1" w:rsidRPr="00820D1A" w:rsidRDefault="000B0DF1" w:rsidP="00FB7BB2"/>
        </w:tc>
      </w:tr>
    </w:tbl>
    <w:p w14:paraId="052970E9" w14:textId="77777777" w:rsidR="000B0DF1" w:rsidRPr="00820D1A" w:rsidRDefault="000B0DF1" w:rsidP="00820D1A">
      <w:pPr>
        <w:pStyle w:val="Overskrift2"/>
      </w:pPr>
      <w:r w:rsidRPr="00820D1A">
        <w:t>Bilag</w:t>
      </w:r>
    </w:p>
    <w:p w14:paraId="21DD41FC" w14:textId="77777777" w:rsidR="00055B74" w:rsidRPr="00820D1A" w:rsidRDefault="00055B74" w:rsidP="00055B74">
      <w:r>
        <w:t>Udkast til ansøgning og bevillingsskrivelse fra ministeriet</w:t>
      </w:r>
    </w:p>
    <w:p w14:paraId="403921E2" w14:textId="77777777" w:rsidR="000B0DF1" w:rsidRPr="00820D1A" w:rsidRDefault="000B0DF1" w:rsidP="00A45909">
      <w:pPr>
        <w:pStyle w:val="Overskrift2"/>
      </w:pPr>
      <w:r w:rsidRPr="00820D1A">
        <w:t>Sagsfremstilling</w:t>
      </w:r>
    </w:p>
    <w:p w14:paraId="6AD5C3ED" w14:textId="77777777" w:rsidR="000B0DF1" w:rsidRDefault="00FE0FAE" w:rsidP="00A45909">
      <w:r>
        <w:t>Projektet består overordnet af fire initiativer:</w:t>
      </w:r>
    </w:p>
    <w:p w14:paraId="25CA395C" w14:textId="77777777" w:rsidR="00FE0FAE" w:rsidRDefault="00FE0FAE" w:rsidP="00A45909">
      <w:r>
        <w:t>Initiativ 1 – Udvikling af kompetenceudviklingsindsatser for ledere og pædagoger (EVU arbejder med dette)</w:t>
      </w:r>
    </w:p>
    <w:p w14:paraId="5A074561" w14:textId="77777777" w:rsidR="00FE0FAE" w:rsidRDefault="00FE0FAE" w:rsidP="00A45909">
      <w:r>
        <w:t>Initiativ 2 – Evaluering af de eksisterende kompetencemål samt anbefalinger til nye set i lyset af de styrkede pædagogiske læreplaner</w:t>
      </w:r>
    </w:p>
    <w:p w14:paraId="63FD749A" w14:textId="77777777" w:rsidR="00FE0FAE" w:rsidRDefault="00FE0FAE" w:rsidP="00A45909">
      <w:r>
        <w:t>Initiativ 3 – Udvikling af vidensbank</w:t>
      </w:r>
    </w:p>
    <w:p w14:paraId="0D6F1409" w14:textId="77777777" w:rsidR="00FE0FAE" w:rsidRPr="00820D1A" w:rsidRDefault="00FE0FAE" w:rsidP="00A45909">
      <w:r>
        <w:t xml:space="preserve">Initiativ 4 – Udarbejdelse af nyt undervisningsmateriale og kompetenceudvikling af undervisere; delprojekt a) udgivelse af undervisningsmateriale til brug i pædagoguddannelsen og delprojekt b) kompetenceudvikling af undervisere i pædagoguddannelsen </w:t>
      </w:r>
    </w:p>
    <w:p w14:paraId="796059CF" w14:textId="77777777" w:rsidR="000B0DF1" w:rsidRDefault="000B0DF1" w:rsidP="00A45909"/>
    <w:p w14:paraId="0062516A" w14:textId="77777777" w:rsidR="00FE0FAE" w:rsidRPr="00820D1A" w:rsidRDefault="00FE0FAE" w:rsidP="00A45909">
      <w:r>
        <w:t>Overordnet tidsplan for projektet fremgår af udkastet til ansøgningen.</w:t>
      </w:r>
    </w:p>
    <w:p w14:paraId="56DA02AF" w14:textId="77777777" w:rsidR="000B0DF1" w:rsidRPr="00820D1A" w:rsidRDefault="000B0DF1" w:rsidP="00A45909">
      <w:pPr>
        <w:pStyle w:val="Overskrift2"/>
      </w:pPr>
      <w:r w:rsidRPr="00820D1A">
        <w:t>Indstilling</w:t>
      </w:r>
    </w:p>
    <w:p w14:paraId="04A5CFBE" w14:textId="77777777" w:rsidR="000B0DF1" w:rsidRPr="00820D1A" w:rsidRDefault="00FE0FAE" w:rsidP="00A45909">
      <w:r>
        <w:t>Trine gennemgår kort ansøgningen og tidsplanen. Arbejdsgruppen og styregruppen kommenterer og kvalificerer ansøgningen så den efterfølgende kan gøres færdig og indsendes til ministeriet.</w:t>
      </w:r>
    </w:p>
    <w:p w14:paraId="681F578E" w14:textId="77777777" w:rsidR="000B0DF1" w:rsidRPr="00820D1A" w:rsidRDefault="000B0DF1" w:rsidP="00A45909">
      <w:pPr>
        <w:pStyle w:val="Overskrift2"/>
      </w:pPr>
      <w:r w:rsidRPr="00820D1A">
        <w:t>Referat</w:t>
      </w:r>
    </w:p>
    <w:p w14:paraId="32C49916" w14:textId="77777777" w:rsidR="0056602D" w:rsidRPr="0056602D" w:rsidRDefault="0056602D" w:rsidP="0056602D">
      <w:pPr>
        <w:rPr>
          <w:u w:val="single"/>
        </w:rPr>
      </w:pPr>
      <w:r w:rsidRPr="0056602D">
        <w:rPr>
          <w:u w:val="single"/>
        </w:rPr>
        <w:t>Initiativ 1 – Udvikling af kompetenceudviklingsindsatser for ledere og pædagoger (EVU arbejder med dette)</w:t>
      </w:r>
    </w:p>
    <w:p w14:paraId="3B31AA6C" w14:textId="77777777" w:rsidR="0056602D" w:rsidRDefault="00E70B29" w:rsidP="0056602D">
      <w:r>
        <w:t>Det skal fremgå meget</w:t>
      </w:r>
      <w:r w:rsidR="0056602D">
        <w:t xml:space="preserve"> tydeligt i ansøgningen, at der skal være fokus på forankring/implementering. Der skal anvendes coachende metoder, så deltagerne dygtiggøres i, at kunne forankre og implementere indsatserne og den nye viden de får igennem indsatserne.</w:t>
      </w:r>
    </w:p>
    <w:p w14:paraId="7B63CB5F" w14:textId="77777777" w:rsidR="0056602D" w:rsidRDefault="0056602D" w:rsidP="0056602D">
      <w:r>
        <w:t xml:space="preserve">Der skal være et tæt kobling mellem </w:t>
      </w:r>
      <w:r w:rsidR="00E70B29">
        <w:t xml:space="preserve">indsatserne ift. </w:t>
      </w:r>
      <w:r>
        <w:t xml:space="preserve">grunduddannelsen og </w:t>
      </w:r>
      <w:r w:rsidR="00E70B29">
        <w:t>EVU-feltet.</w:t>
      </w:r>
    </w:p>
    <w:p w14:paraId="3E7DE90F" w14:textId="77777777" w:rsidR="0056602D" w:rsidRDefault="0056602D" w:rsidP="0056602D"/>
    <w:p w14:paraId="7F62AD80" w14:textId="0E1D9EB6" w:rsidR="002C0570" w:rsidRDefault="002C0570" w:rsidP="0056602D">
      <w:r>
        <w:t xml:space="preserve">En del af denne indsats er allerede </w:t>
      </w:r>
      <w:r w:rsidR="0089187E">
        <w:t xml:space="preserve">forsøgt delvist indarbejdet i en gennemgang af </w:t>
      </w:r>
      <w:r w:rsidR="00E967E3">
        <w:t>et</w:t>
      </w:r>
      <w:r w:rsidR="0089187E">
        <w:t xml:space="preserve"> </w:t>
      </w:r>
      <w:r w:rsidR="00E967E3">
        <w:t>eksisterende diplommodul</w:t>
      </w:r>
      <w:r w:rsidR="0089187E">
        <w:t xml:space="preserve">. Arbejdsgruppen her kan give feedback ift. en yderligere målretning af indholdet på uddannelsen. </w:t>
      </w:r>
    </w:p>
    <w:p w14:paraId="215E54BB" w14:textId="77777777" w:rsidR="00624F7C" w:rsidRDefault="00624F7C" w:rsidP="0056602D"/>
    <w:p w14:paraId="07A70B87" w14:textId="512BE20C" w:rsidR="0056602D" w:rsidRPr="0089187E" w:rsidRDefault="0089187E" w:rsidP="0056602D">
      <w:pPr>
        <w:rPr>
          <w:b/>
        </w:rPr>
      </w:pPr>
      <w:r w:rsidRPr="00624F7C">
        <w:rPr>
          <w:b/>
        </w:rPr>
        <w:t>Det blev besluttet, at udkastet sendes rundt til arbejdsgruppen for skriftlig feedback.</w:t>
      </w:r>
      <w:r>
        <w:rPr>
          <w:b/>
        </w:rPr>
        <w:t xml:space="preserve"> </w:t>
      </w:r>
      <w:r w:rsidR="007715B9">
        <w:rPr>
          <w:b/>
        </w:rPr>
        <w:t>Feedbacken gives med det afsæt</w:t>
      </w:r>
      <w:r w:rsidR="00624F7C">
        <w:rPr>
          <w:b/>
        </w:rPr>
        <w:t>,</w:t>
      </w:r>
      <w:r w:rsidR="007715B9">
        <w:rPr>
          <w:b/>
        </w:rPr>
        <w:t xml:space="preserve"> at man kan se hvordan man i UC-erne kan planlægge og designe et egentligt undervisningsforløb på baggrund af beskrivelsen af indhold og de overordnede didaktiske metoder. </w:t>
      </w:r>
      <w:r>
        <w:rPr>
          <w:b/>
        </w:rPr>
        <w:t xml:space="preserve">Deadline </w:t>
      </w:r>
      <w:r w:rsidR="00C35CDB">
        <w:rPr>
          <w:b/>
        </w:rPr>
        <w:t>er 20. februar 2017.</w:t>
      </w:r>
    </w:p>
    <w:p w14:paraId="2E71EF9E" w14:textId="77777777" w:rsidR="0089187E" w:rsidRDefault="0089187E" w:rsidP="0056602D"/>
    <w:p w14:paraId="6402555E" w14:textId="77777777" w:rsidR="0089187E" w:rsidRPr="0089187E" w:rsidRDefault="0089187E" w:rsidP="0056602D">
      <w:pPr>
        <w:rPr>
          <w:b/>
        </w:rPr>
      </w:pPr>
      <w:r w:rsidRPr="00624F7C">
        <w:rPr>
          <w:b/>
        </w:rPr>
        <w:t xml:space="preserve">Ansøgningsteksten </w:t>
      </w:r>
      <w:r w:rsidR="00057631" w:rsidRPr="00624F7C">
        <w:rPr>
          <w:b/>
        </w:rPr>
        <w:t xml:space="preserve">for dette initiativ </w:t>
      </w:r>
      <w:r w:rsidRPr="00624F7C">
        <w:rPr>
          <w:b/>
        </w:rPr>
        <w:t>skal desuden revideres</w:t>
      </w:r>
      <w:r w:rsidR="007715B9" w:rsidRPr="00624F7C">
        <w:rPr>
          <w:b/>
        </w:rPr>
        <w:t xml:space="preserve"> af Karen, Helle Kildevang, Anne og Poul Erik</w:t>
      </w:r>
      <w:r w:rsidRPr="00624F7C">
        <w:rPr>
          <w:b/>
        </w:rPr>
        <w:t>.</w:t>
      </w:r>
    </w:p>
    <w:p w14:paraId="4891D03D" w14:textId="77777777" w:rsidR="00C35CDB" w:rsidRDefault="00C35CDB" w:rsidP="0056602D"/>
    <w:p w14:paraId="1CEE8CE1" w14:textId="77777777" w:rsidR="0056602D" w:rsidRPr="00E70B29" w:rsidRDefault="0056602D" w:rsidP="0056602D">
      <w:pPr>
        <w:rPr>
          <w:u w:val="single"/>
        </w:rPr>
      </w:pPr>
      <w:r w:rsidRPr="00E70B29">
        <w:rPr>
          <w:u w:val="single"/>
        </w:rPr>
        <w:t>Initiativ 2 – Evaluering af de eksisterende kompetencemål samt anbefalinger til nye set i lyset af de styrkede pædagogiske læreplaner</w:t>
      </w:r>
    </w:p>
    <w:p w14:paraId="069F499E" w14:textId="3A8847E2" w:rsidR="0056602D" w:rsidRDefault="00057631" w:rsidP="0056602D">
      <w:r>
        <w:t xml:space="preserve">Der er allerede indsamlet erfaringer og kommentarer, som arbejdsgruppen for det nationale modul om dagtilbudsspecialisering har udarbejdet. Dette kan indgå i </w:t>
      </w:r>
      <w:r w:rsidR="00947260">
        <w:t>overvejelserne ifm. den analyse</w:t>
      </w:r>
      <w:r w:rsidR="00624F7C">
        <w:t>,</w:t>
      </w:r>
      <w:r w:rsidR="00947260">
        <w:t xml:space="preserve"> der skal laves under dette initiativ.</w:t>
      </w:r>
      <w:r w:rsidR="00BC7E13">
        <w:t xml:space="preserve"> </w:t>
      </w:r>
    </w:p>
    <w:p w14:paraId="27D7D684" w14:textId="181CD2F3" w:rsidR="00947260" w:rsidRDefault="00947260" w:rsidP="0056602D">
      <w:r>
        <w:t>Anbefalingerne skal holdes indenfor den nye læreplan og det eksisterende, der sætter rammen i dag.</w:t>
      </w:r>
      <w:r w:rsidR="00BC7E13">
        <w:t xml:space="preserve"> Vi skal sikre</w:t>
      </w:r>
      <w:r w:rsidR="00624F7C">
        <w:t>,</w:t>
      </w:r>
      <w:r w:rsidR="00BC7E13">
        <w:t xml:space="preserve"> at det</w:t>
      </w:r>
      <w:r w:rsidR="00624F7C">
        <w:t>,</w:t>
      </w:r>
      <w:r w:rsidR="00BC7E13">
        <w:t xml:space="preserve"> der sker i uddannelsen som det er nu</w:t>
      </w:r>
      <w:r w:rsidR="00624F7C">
        <w:t>,</w:t>
      </w:r>
      <w:r w:rsidR="00BC7E13">
        <w:t xml:space="preserve"> ikke er uhensigtsmæssigt.</w:t>
      </w:r>
    </w:p>
    <w:p w14:paraId="1E4D4E90" w14:textId="77777777" w:rsidR="00BC7E13" w:rsidRDefault="00BC7E13" w:rsidP="0056602D"/>
    <w:p w14:paraId="16CB9E2A" w14:textId="471A2E7B" w:rsidR="00BC7E13" w:rsidRDefault="00624F7C" w:rsidP="0056602D">
      <w:r>
        <w:t>Vi skal tilknytte vores egne f</w:t>
      </w:r>
      <w:r w:rsidR="00BC7E13" w:rsidRPr="00624F7C">
        <w:t>orskerne fra professionshøjs</w:t>
      </w:r>
      <w:r>
        <w:t>kolerne – ikke universiteterne. Dette r</w:t>
      </w:r>
      <w:r w:rsidR="00E4224C">
        <w:t>ettes i ansøgningen</w:t>
      </w:r>
      <w:r>
        <w:t>.</w:t>
      </w:r>
    </w:p>
    <w:p w14:paraId="1C7F7F69" w14:textId="77777777" w:rsidR="00E70B29" w:rsidRDefault="00E70B29" w:rsidP="0056602D"/>
    <w:p w14:paraId="6247A3ED" w14:textId="77777777" w:rsidR="0056602D" w:rsidRPr="00E70B29" w:rsidRDefault="0056602D" w:rsidP="0056602D">
      <w:pPr>
        <w:rPr>
          <w:u w:val="single"/>
        </w:rPr>
      </w:pPr>
      <w:r w:rsidRPr="00E70B29">
        <w:rPr>
          <w:u w:val="single"/>
        </w:rPr>
        <w:t>Initiativ 3 – Udvikling af vidensbank</w:t>
      </w:r>
    </w:p>
    <w:p w14:paraId="7168B18E" w14:textId="77777777" w:rsidR="00BC7E13" w:rsidRPr="009D4D53" w:rsidRDefault="009D4D53" w:rsidP="0056602D">
      <w:pPr>
        <w:rPr>
          <w:b/>
        </w:rPr>
      </w:pPr>
      <w:r w:rsidRPr="009D4D53">
        <w:rPr>
          <w:b/>
        </w:rPr>
        <w:t>De</w:t>
      </w:r>
      <w:r>
        <w:rPr>
          <w:b/>
        </w:rPr>
        <w:t>r skal udvikles et fælles viden</w:t>
      </w:r>
      <w:r w:rsidRPr="009D4D53">
        <w:rPr>
          <w:b/>
        </w:rPr>
        <w:t>grundlag – skal skrives ind under initiativ 4.</w:t>
      </w:r>
    </w:p>
    <w:p w14:paraId="58709B75" w14:textId="77777777" w:rsidR="009D4D53" w:rsidRDefault="009D4D53" w:rsidP="0056602D"/>
    <w:p w14:paraId="7308AF8B" w14:textId="77777777" w:rsidR="009D4D53" w:rsidRDefault="009D4D53" w:rsidP="0056602D">
      <w:r>
        <w:t>Dette danner grundlag for undervisningsmateriale.</w:t>
      </w:r>
    </w:p>
    <w:p w14:paraId="2F4351BF" w14:textId="77777777" w:rsidR="00E70B29" w:rsidRDefault="00E70B29" w:rsidP="0056602D"/>
    <w:p w14:paraId="44A3D5BE" w14:textId="77777777" w:rsidR="00E70B29" w:rsidRPr="00E70B29" w:rsidRDefault="0056602D" w:rsidP="0056602D">
      <w:pPr>
        <w:rPr>
          <w:u w:val="single"/>
        </w:rPr>
      </w:pPr>
      <w:r w:rsidRPr="00E70B29">
        <w:rPr>
          <w:u w:val="single"/>
        </w:rPr>
        <w:t xml:space="preserve">Initiativ 4 – Udarbejdelse af nyt undervisningsmateriale og kompetenceudvikling af undervisere; </w:t>
      </w:r>
    </w:p>
    <w:p w14:paraId="5C4BAD31" w14:textId="77777777" w:rsidR="00E70B29" w:rsidRPr="009D4D53" w:rsidRDefault="0056602D" w:rsidP="0056602D">
      <w:pPr>
        <w:rPr>
          <w:i/>
        </w:rPr>
      </w:pPr>
      <w:r w:rsidRPr="009D4D53">
        <w:rPr>
          <w:i/>
        </w:rPr>
        <w:t>delprojekt a) udgivelse af undervisningsmateriale t</w:t>
      </w:r>
      <w:r w:rsidR="00E70B29" w:rsidRPr="009D4D53">
        <w:rPr>
          <w:i/>
        </w:rPr>
        <w:t>il brug i pædagoguddannelsen</w:t>
      </w:r>
      <w:r w:rsidR="00DD1606">
        <w:rPr>
          <w:i/>
        </w:rPr>
        <w:t xml:space="preserve"> </w:t>
      </w:r>
      <w:r w:rsidR="00DD1606" w:rsidRPr="00624F7C">
        <w:rPr>
          <w:i/>
        </w:rPr>
        <w:t>og dele af Efter- og videreuddannelsen</w:t>
      </w:r>
    </w:p>
    <w:p w14:paraId="5E402277" w14:textId="77777777" w:rsidR="009D4D53" w:rsidRDefault="00DD1606" w:rsidP="0056602D">
      <w:r>
        <w:t>Det skal overvejes om de studerende kan inddrages – evt. i studiekredse eller andre måder.</w:t>
      </w:r>
    </w:p>
    <w:p w14:paraId="5D771E1F" w14:textId="6E1286C6" w:rsidR="00DD1606" w:rsidRDefault="00E4224C" w:rsidP="0056602D">
      <w:r>
        <w:t>Der er sandsynligvis behov for forskelligt undervisningsmateriale rettet mod de to forskellige felter – grunduddannelse og EVU.</w:t>
      </w:r>
    </w:p>
    <w:p w14:paraId="57C954A9" w14:textId="08D5694C" w:rsidR="00E4224C" w:rsidRDefault="00E4224C" w:rsidP="0056602D">
      <w:r w:rsidRPr="00624F7C">
        <w:t>Det skal rettes i ansøgningen</w:t>
      </w:r>
      <w:r w:rsidR="00624F7C">
        <w:t>,</w:t>
      </w:r>
      <w:r w:rsidRPr="00624F7C">
        <w:t xml:space="preserve"> så der ikke står at </w:t>
      </w:r>
      <w:r w:rsidRPr="00624F7C">
        <w:rPr>
          <w:u w:val="single"/>
        </w:rPr>
        <w:t>alle</w:t>
      </w:r>
      <w:r w:rsidRPr="00624F7C">
        <w:t xml:space="preserve"> undervisere tilbydes et kompetenceudviklingsforløb.</w:t>
      </w:r>
    </w:p>
    <w:p w14:paraId="147D00EB" w14:textId="2D8CABFD" w:rsidR="00E4224C" w:rsidRDefault="00E4224C" w:rsidP="0056602D"/>
    <w:p w14:paraId="24368251" w14:textId="77777777" w:rsidR="00624F7C" w:rsidRDefault="00BC68C4" w:rsidP="0056602D">
      <w:r>
        <w:t>Man kunne</w:t>
      </w:r>
      <w:r w:rsidR="0004445C">
        <w:t xml:space="preserve"> tage afsæt i</w:t>
      </w:r>
      <w:r>
        <w:t xml:space="preserve"> nærmere angivne temaer </w:t>
      </w:r>
      <w:r w:rsidR="00296182">
        <w:t xml:space="preserve">(fra masterplanen) </w:t>
      </w:r>
      <w:r>
        <w:t xml:space="preserve">i en form for lærende fællesskaber i UC-erne. </w:t>
      </w:r>
    </w:p>
    <w:p w14:paraId="6B7CE9F7" w14:textId="77777777" w:rsidR="00624F7C" w:rsidRDefault="00624F7C" w:rsidP="0056602D"/>
    <w:p w14:paraId="08AEDF28" w14:textId="6D349494" w:rsidR="00BC68C4" w:rsidRDefault="00624F7C" w:rsidP="0056602D">
      <w:pPr>
        <w:rPr>
          <w:b/>
        </w:rPr>
      </w:pPr>
      <w:r w:rsidRPr="00624F7C">
        <w:rPr>
          <w:b/>
        </w:rPr>
        <w:t>Det blev besluttet, at</w:t>
      </w:r>
      <w:r>
        <w:t xml:space="preserve"> a</w:t>
      </w:r>
      <w:r w:rsidR="00BC68C4" w:rsidRPr="00CC0B30">
        <w:rPr>
          <w:b/>
        </w:rPr>
        <w:t xml:space="preserve">rbejdsgruppen </w:t>
      </w:r>
      <w:r>
        <w:rPr>
          <w:b/>
        </w:rPr>
        <w:t xml:space="preserve">forsøger at </w:t>
      </w:r>
      <w:r w:rsidR="00BC68C4" w:rsidRPr="00CC0B30">
        <w:rPr>
          <w:b/>
        </w:rPr>
        <w:t xml:space="preserve">fordele temaerne imellem sig og laver en aftale om hvordan man efterfølgende sikrer overførbarhed </w:t>
      </w:r>
      <w:r w:rsidR="0004445C" w:rsidRPr="00CC0B30">
        <w:rPr>
          <w:b/>
        </w:rPr>
        <w:t>på tværs af UC-erne.</w:t>
      </w:r>
      <w:r w:rsidR="00CC0B30" w:rsidRPr="00CC0B30">
        <w:rPr>
          <w:b/>
        </w:rPr>
        <w:t xml:space="preserve"> Dette skal afklares på næste møde i arbejdsgruppen.</w:t>
      </w:r>
      <w:r w:rsidR="00CC0B30">
        <w:rPr>
          <w:b/>
        </w:rPr>
        <w:t xml:space="preserve"> Temaerne skal have oplagt relevans for både grunduddannelsen og EVU/diplomuddannelsen.</w:t>
      </w:r>
    </w:p>
    <w:p w14:paraId="0D130237" w14:textId="72BDA7C2" w:rsidR="008B7BD3" w:rsidRDefault="008B7BD3" w:rsidP="0056602D">
      <w:r>
        <w:rPr>
          <w:b/>
        </w:rPr>
        <w:t>Arbejdsgruppen og styregruppen koordinerer indsatserne, så der ikke sker dobbeltarbejde.</w:t>
      </w:r>
    </w:p>
    <w:p w14:paraId="7C3AF6CC" w14:textId="01BC57FE" w:rsidR="00624F7C" w:rsidRDefault="00624F7C" w:rsidP="0056602D"/>
    <w:p w14:paraId="3DCB84DF" w14:textId="77777777" w:rsidR="0056602D" w:rsidRPr="009D4D53" w:rsidRDefault="0056602D" w:rsidP="0056602D">
      <w:pPr>
        <w:rPr>
          <w:i/>
        </w:rPr>
      </w:pPr>
      <w:r w:rsidRPr="009D4D53">
        <w:rPr>
          <w:i/>
        </w:rPr>
        <w:t>delprojekt b) kompetenceudvikling af undervisere i pædagoguddannelsen</w:t>
      </w:r>
    </w:p>
    <w:p w14:paraId="43B53148" w14:textId="67D274CB" w:rsidR="00DD1606" w:rsidRDefault="00DD1606" w:rsidP="0056602D">
      <w:r>
        <w:t>Skal tidsmæssigt ske som noget af det første ift. at kunne undervise på EVU-forløbene og skabe synergi ind undervisergruppen på grunduddannelsen på den længere bane.</w:t>
      </w:r>
    </w:p>
    <w:p w14:paraId="0FD77CD8" w14:textId="39DEEAC4" w:rsidR="00E4224C" w:rsidRDefault="00E4224C" w:rsidP="0056602D"/>
    <w:p w14:paraId="37E13679" w14:textId="3929291F" w:rsidR="00E4224C" w:rsidRDefault="00E4224C" w:rsidP="0056602D">
      <w:r>
        <w:t xml:space="preserve">Disse to delprojekter skal ske i samarbejde mellem undervisere </w:t>
      </w:r>
      <w:r w:rsidR="00624F7C">
        <w:t xml:space="preserve">både </w:t>
      </w:r>
      <w:r>
        <w:t>i grunduddannelsen og EVU.</w:t>
      </w:r>
    </w:p>
    <w:p w14:paraId="193081EF" w14:textId="6B7CEF8D" w:rsidR="0056602D" w:rsidRDefault="0056602D" w:rsidP="00A45909"/>
    <w:p w14:paraId="74F55B14" w14:textId="3DB0CEC6" w:rsidR="00E70B29" w:rsidRPr="00057631" w:rsidRDefault="00057631" w:rsidP="00A45909">
      <w:pPr>
        <w:rPr>
          <w:b/>
        </w:rPr>
      </w:pPr>
      <w:r w:rsidRPr="00057631">
        <w:rPr>
          <w:b/>
        </w:rPr>
        <w:t>Deadline for indsendelse af revideret tekst</w:t>
      </w:r>
      <w:r w:rsidR="008B7BD3">
        <w:rPr>
          <w:b/>
        </w:rPr>
        <w:t xml:space="preserve"> </w:t>
      </w:r>
      <w:r w:rsidR="00986AD8">
        <w:rPr>
          <w:b/>
        </w:rPr>
        <w:t xml:space="preserve">til initiativ 1 </w:t>
      </w:r>
      <w:r w:rsidR="008B7BD3">
        <w:rPr>
          <w:b/>
        </w:rPr>
        <w:t xml:space="preserve">skal ske senest </w:t>
      </w:r>
      <w:r w:rsidR="00986AD8">
        <w:rPr>
          <w:b/>
        </w:rPr>
        <w:t>22/2-2017</w:t>
      </w:r>
      <w:r w:rsidRPr="00057631">
        <w:rPr>
          <w:b/>
        </w:rPr>
        <w:t xml:space="preserve"> til Trine.</w:t>
      </w:r>
    </w:p>
    <w:p w14:paraId="03B40362" w14:textId="77777777" w:rsidR="00E70B29" w:rsidRDefault="00E70B29" w:rsidP="00A45909"/>
    <w:p w14:paraId="2BF2767B" w14:textId="77777777" w:rsidR="00E70B29" w:rsidRDefault="00E70B29" w:rsidP="00A45909">
      <w:r>
        <w:t>Tidsplanen skal revideres ift. den evt. forsinkelse der sker pga. den senere lancering af børnepakken.</w:t>
      </w:r>
    </w:p>
    <w:p w14:paraId="0FB82926" w14:textId="77777777" w:rsidR="00E70B29" w:rsidRPr="00820D1A" w:rsidRDefault="00E70B29" w:rsidP="00A45909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3098"/>
        <w:gridCol w:w="918"/>
        <w:gridCol w:w="4356"/>
      </w:tblGrid>
      <w:tr w:rsidR="000B0DF1" w:rsidRPr="00820D1A" w14:paraId="7EBFA350" w14:textId="77777777" w:rsidTr="001B60FC">
        <w:trPr>
          <w:trHeight w:val="855"/>
        </w:trPr>
        <w:tc>
          <w:tcPr>
            <w:tcW w:w="1266" w:type="dxa"/>
            <w:tcBorders>
              <w:top w:val="single" w:sz="4" w:space="0" w:color="auto"/>
            </w:tcBorders>
          </w:tcPr>
          <w:p w14:paraId="270F4FD4" w14:textId="77777777" w:rsidR="000B0DF1" w:rsidRPr="00820D1A" w:rsidRDefault="000B0DF1" w:rsidP="00853C14">
            <w:pPr>
              <w:pStyle w:val="Punkt"/>
            </w:pPr>
            <w:r w:rsidRPr="00820D1A">
              <w:t xml:space="preserve">Punkt </w:t>
            </w:r>
          </w:p>
        </w:tc>
        <w:tc>
          <w:tcPr>
            <w:tcW w:w="8372" w:type="dxa"/>
            <w:gridSpan w:val="3"/>
            <w:tcBorders>
              <w:top w:val="single" w:sz="4" w:space="0" w:color="auto"/>
            </w:tcBorders>
          </w:tcPr>
          <w:p w14:paraId="11763443" w14:textId="77777777" w:rsidR="000B0DF1" w:rsidRPr="00820D1A" w:rsidRDefault="000B0DF1" w:rsidP="000B0DF1">
            <w:pPr>
              <w:pStyle w:val="Nummereretpunkt"/>
            </w:pPr>
            <w:bookmarkStart w:id="5" w:name="_Toc471887073"/>
            <w:r>
              <w:t>Budget v. Trine Sumborg</w:t>
            </w:r>
            <w:bookmarkEnd w:id="5"/>
          </w:p>
        </w:tc>
      </w:tr>
      <w:tr w:rsidR="000B0DF1" w:rsidRPr="00820D1A" w14:paraId="2B3E1A1B" w14:textId="77777777" w:rsidTr="001B60FC">
        <w:tc>
          <w:tcPr>
            <w:tcW w:w="4364" w:type="dxa"/>
            <w:gridSpan w:val="2"/>
            <w:tcBorders>
              <w:top w:val="single" w:sz="4" w:space="0" w:color="auto"/>
            </w:tcBorders>
            <w:tcMar>
              <w:top w:w="57" w:type="dxa"/>
            </w:tcMar>
          </w:tcPr>
          <w:p w14:paraId="18E91E04" w14:textId="77777777" w:rsidR="000B0DF1" w:rsidRPr="00820D1A" w:rsidRDefault="000B0DF1" w:rsidP="00FB7BB2">
            <w:pPr>
              <w:rPr>
                <w:rStyle w:val="Template-Adresseintro"/>
              </w:rPr>
            </w:pPr>
            <w:r w:rsidRPr="00820D1A">
              <w:rPr>
                <w:rStyle w:val="Template-Adresseintro"/>
              </w:rPr>
              <w:t>Sagsansvarlig:</w:t>
            </w:r>
          </w:p>
          <w:p w14:paraId="42312CEF" w14:textId="77777777" w:rsidR="000B0DF1" w:rsidRPr="00820D1A" w:rsidRDefault="000B0DF1" w:rsidP="00FB7BB2">
            <w:r>
              <w:t>Trine Sumborg</w:t>
            </w:r>
          </w:p>
        </w:tc>
        <w:tc>
          <w:tcPr>
            <w:tcW w:w="918" w:type="dxa"/>
            <w:tcMar>
              <w:top w:w="57" w:type="dxa"/>
            </w:tcMar>
          </w:tcPr>
          <w:p w14:paraId="7395B07A" w14:textId="77777777" w:rsidR="000B0DF1" w:rsidRPr="00820D1A" w:rsidRDefault="000B0DF1" w:rsidP="00FB7BB2"/>
        </w:tc>
        <w:tc>
          <w:tcPr>
            <w:tcW w:w="4356" w:type="dxa"/>
            <w:tcBorders>
              <w:top w:val="single" w:sz="4" w:space="0" w:color="auto"/>
            </w:tcBorders>
            <w:tcMar>
              <w:top w:w="57" w:type="dxa"/>
            </w:tcMar>
          </w:tcPr>
          <w:p w14:paraId="50A0287D" w14:textId="77777777" w:rsidR="000B0DF1" w:rsidRPr="00820D1A" w:rsidRDefault="000B0DF1" w:rsidP="00FB7BB2"/>
        </w:tc>
      </w:tr>
    </w:tbl>
    <w:p w14:paraId="087C375B" w14:textId="77777777" w:rsidR="00055B74" w:rsidRDefault="000B0DF1" w:rsidP="00055B74">
      <w:pPr>
        <w:pStyle w:val="Overskrift2"/>
      </w:pPr>
      <w:r w:rsidRPr="00820D1A">
        <w:t>Bilag</w:t>
      </w:r>
    </w:p>
    <w:p w14:paraId="206464B8" w14:textId="77777777" w:rsidR="00055B74" w:rsidRPr="00055B74" w:rsidRDefault="00055B74" w:rsidP="00055B74">
      <w:r>
        <w:t>Udkast til budget</w:t>
      </w:r>
    </w:p>
    <w:p w14:paraId="4678A555" w14:textId="77777777" w:rsidR="000B0DF1" w:rsidRPr="00820D1A" w:rsidRDefault="000B0DF1" w:rsidP="00A45909">
      <w:pPr>
        <w:pStyle w:val="Overskrift2"/>
      </w:pPr>
      <w:r w:rsidRPr="00820D1A">
        <w:t>Sagsfremstilling</w:t>
      </w:r>
    </w:p>
    <w:p w14:paraId="1D6B9A74" w14:textId="77777777" w:rsidR="000B0DF1" w:rsidRPr="00820D1A" w:rsidRDefault="00055B74" w:rsidP="00A45909">
      <w:r>
        <w:t>Midlerne til delprojekter fordeles ligeligt mellem alle involverede UC-er.</w:t>
      </w:r>
    </w:p>
    <w:p w14:paraId="44110F2F" w14:textId="77777777" w:rsidR="000B0DF1" w:rsidRPr="00820D1A" w:rsidRDefault="000B0DF1" w:rsidP="00A45909">
      <w:pPr>
        <w:pStyle w:val="Overskrift2"/>
      </w:pPr>
      <w:r w:rsidRPr="00820D1A">
        <w:t>Indstilling</w:t>
      </w:r>
    </w:p>
    <w:p w14:paraId="5D805D02" w14:textId="77777777" w:rsidR="000B0DF1" w:rsidRDefault="00055B74" w:rsidP="00A45909">
      <w:r>
        <w:t>Tr</w:t>
      </w:r>
      <w:r w:rsidR="00DB09B0">
        <w:t>ine gennemgår udkastet til proj</w:t>
      </w:r>
      <w:r>
        <w:t>ektbudgettet</w:t>
      </w:r>
      <w:r w:rsidR="00DB09B0">
        <w:t>.</w:t>
      </w:r>
    </w:p>
    <w:p w14:paraId="207CF4E3" w14:textId="77777777" w:rsidR="00DB09B0" w:rsidRDefault="00DB09B0" w:rsidP="00A45909"/>
    <w:p w14:paraId="74CB762A" w14:textId="77777777" w:rsidR="00DB09B0" w:rsidRDefault="00DB09B0" w:rsidP="00A45909">
      <w:r>
        <w:t>Det indstilles at arbejdsgruppen og styregruppen godkender budgettet</w:t>
      </w:r>
      <w:r w:rsidR="00FE0FAE">
        <w:t>, så det kan medsendes ansøgningen til ministeriet</w:t>
      </w:r>
      <w:r>
        <w:t>.</w:t>
      </w:r>
    </w:p>
    <w:p w14:paraId="3C8110F6" w14:textId="77777777" w:rsidR="00FE0FAE" w:rsidRDefault="00FE0FAE" w:rsidP="00A45909"/>
    <w:p w14:paraId="3E746FD4" w14:textId="77777777" w:rsidR="00FE0FAE" w:rsidRPr="00820D1A" w:rsidRDefault="00FE0FAE" w:rsidP="00A45909">
      <w:r>
        <w:t>Hvert UC udarbejder udkast til eget budget for egne delprojekt indsatser for 2017 og 2018.</w:t>
      </w:r>
    </w:p>
    <w:p w14:paraId="13F2F647" w14:textId="77777777" w:rsidR="000B0DF1" w:rsidRPr="00820D1A" w:rsidRDefault="000B0DF1" w:rsidP="00A45909">
      <w:pPr>
        <w:pStyle w:val="Overskrift2"/>
      </w:pPr>
      <w:r w:rsidRPr="00820D1A">
        <w:t>Referat</w:t>
      </w:r>
    </w:p>
    <w:p w14:paraId="5D288EEE" w14:textId="4BA514AD" w:rsidR="00624F7C" w:rsidRDefault="00624F7C" w:rsidP="00624F7C">
      <w:r>
        <w:t>EVU-budgettet skal muligvis udspecificeres. Poul Erik og Anne arbejder videre med det.</w:t>
      </w:r>
    </w:p>
    <w:p w14:paraId="7800204B" w14:textId="77777777" w:rsidR="00624F7C" w:rsidRDefault="00624F7C" w:rsidP="00624F7C"/>
    <w:p w14:paraId="37E3C34D" w14:textId="77777777" w:rsidR="00624F7C" w:rsidRDefault="00624F7C" w:rsidP="00624F7C">
      <w:r>
        <w:t>Trine sender skrivelse fra Finn angående afrapporteringsmodel og deadlines mm. ud sammen med referatet fra mødet her.</w:t>
      </w:r>
    </w:p>
    <w:p w14:paraId="37C823BC" w14:textId="77777777" w:rsidR="00624F7C" w:rsidRDefault="00624F7C" w:rsidP="00624F7C"/>
    <w:p w14:paraId="140FB712" w14:textId="77777777" w:rsidR="00624F7C" w:rsidRDefault="00624F7C" w:rsidP="00624F7C">
      <w:r>
        <w:t>Oversigten over arbejdsgruppe og styregruppe udvides til også at omfatte nøglemedarbejdere indenfor økonomi.</w:t>
      </w:r>
    </w:p>
    <w:p w14:paraId="285A0251" w14:textId="77777777" w:rsidR="00986AD8" w:rsidRPr="00820D1A" w:rsidRDefault="00986AD8" w:rsidP="00A45909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3098"/>
        <w:gridCol w:w="918"/>
        <w:gridCol w:w="4356"/>
      </w:tblGrid>
      <w:tr w:rsidR="000B0DF1" w:rsidRPr="00820D1A" w14:paraId="60EC8256" w14:textId="77777777" w:rsidTr="001B60FC">
        <w:trPr>
          <w:trHeight w:val="855"/>
        </w:trPr>
        <w:tc>
          <w:tcPr>
            <w:tcW w:w="1266" w:type="dxa"/>
            <w:tcBorders>
              <w:top w:val="single" w:sz="4" w:space="0" w:color="auto"/>
            </w:tcBorders>
          </w:tcPr>
          <w:p w14:paraId="7FC2885E" w14:textId="77777777" w:rsidR="000B0DF1" w:rsidRPr="00820D1A" w:rsidRDefault="000B0DF1" w:rsidP="00853C14">
            <w:pPr>
              <w:pStyle w:val="Punkt"/>
            </w:pPr>
            <w:r w:rsidRPr="00820D1A">
              <w:t xml:space="preserve">Punkt </w:t>
            </w:r>
          </w:p>
        </w:tc>
        <w:tc>
          <w:tcPr>
            <w:tcW w:w="8372" w:type="dxa"/>
            <w:gridSpan w:val="3"/>
            <w:tcBorders>
              <w:top w:val="single" w:sz="4" w:space="0" w:color="auto"/>
            </w:tcBorders>
          </w:tcPr>
          <w:p w14:paraId="64F688D7" w14:textId="77777777" w:rsidR="000B0DF1" w:rsidRPr="00820D1A" w:rsidRDefault="000B0DF1" w:rsidP="000B0DF1">
            <w:pPr>
              <w:pStyle w:val="Nummereretpunkt"/>
            </w:pPr>
            <w:bookmarkStart w:id="6" w:name="_Toc471887074"/>
            <w:r>
              <w:t>Møde i arbejdsgruppen i Middelfart – mødet d. 31/1-2017 – hvordan kommer arbejdet godt i gang</w:t>
            </w:r>
            <w:bookmarkEnd w:id="6"/>
          </w:p>
        </w:tc>
      </w:tr>
      <w:tr w:rsidR="000B0DF1" w:rsidRPr="00820D1A" w14:paraId="31592154" w14:textId="77777777" w:rsidTr="001B60FC">
        <w:tc>
          <w:tcPr>
            <w:tcW w:w="4364" w:type="dxa"/>
            <w:gridSpan w:val="2"/>
            <w:tcBorders>
              <w:top w:val="single" w:sz="4" w:space="0" w:color="auto"/>
            </w:tcBorders>
            <w:tcMar>
              <w:top w:w="57" w:type="dxa"/>
            </w:tcMar>
          </w:tcPr>
          <w:p w14:paraId="6C50FC19" w14:textId="77777777" w:rsidR="000B0DF1" w:rsidRPr="00820D1A" w:rsidRDefault="000B0DF1" w:rsidP="00FB7BB2">
            <w:pPr>
              <w:rPr>
                <w:rStyle w:val="Template-Adresseintro"/>
              </w:rPr>
            </w:pPr>
            <w:r w:rsidRPr="00820D1A">
              <w:rPr>
                <w:rStyle w:val="Template-Adresseintro"/>
              </w:rPr>
              <w:t>Sagsansvarlig:</w:t>
            </w:r>
          </w:p>
          <w:p w14:paraId="79E449A2" w14:textId="77777777" w:rsidR="000B0DF1" w:rsidRPr="00820D1A" w:rsidRDefault="000B0DF1" w:rsidP="00FB7BB2">
            <w:r>
              <w:t>Trine Sumborg</w:t>
            </w:r>
          </w:p>
        </w:tc>
        <w:tc>
          <w:tcPr>
            <w:tcW w:w="918" w:type="dxa"/>
            <w:tcMar>
              <w:top w:w="57" w:type="dxa"/>
            </w:tcMar>
          </w:tcPr>
          <w:p w14:paraId="45E9C41D" w14:textId="77777777" w:rsidR="000B0DF1" w:rsidRPr="00820D1A" w:rsidRDefault="000B0DF1" w:rsidP="00FB7BB2"/>
        </w:tc>
        <w:tc>
          <w:tcPr>
            <w:tcW w:w="4356" w:type="dxa"/>
            <w:tcBorders>
              <w:top w:val="single" w:sz="4" w:space="0" w:color="auto"/>
            </w:tcBorders>
            <w:tcMar>
              <w:top w:w="57" w:type="dxa"/>
            </w:tcMar>
          </w:tcPr>
          <w:p w14:paraId="3415548B" w14:textId="77777777" w:rsidR="000B0DF1" w:rsidRPr="00820D1A" w:rsidRDefault="000B0DF1" w:rsidP="00FB7BB2"/>
        </w:tc>
      </w:tr>
    </w:tbl>
    <w:p w14:paraId="43605C45" w14:textId="77777777" w:rsidR="000B0DF1" w:rsidRPr="00820D1A" w:rsidRDefault="000B0DF1" w:rsidP="00820D1A">
      <w:pPr>
        <w:pStyle w:val="Overskrift2"/>
      </w:pPr>
      <w:r w:rsidRPr="00820D1A">
        <w:t>Bilag</w:t>
      </w:r>
    </w:p>
    <w:p w14:paraId="62C0AB37" w14:textId="77777777" w:rsidR="000B0DF1" w:rsidRPr="00820D1A" w:rsidRDefault="00FE0FAE" w:rsidP="00A45909">
      <w:r>
        <w:t>Ingen</w:t>
      </w:r>
    </w:p>
    <w:p w14:paraId="14754941" w14:textId="77777777" w:rsidR="000B0DF1" w:rsidRPr="00820D1A" w:rsidRDefault="000B0DF1" w:rsidP="00A45909">
      <w:pPr>
        <w:pStyle w:val="Overskrift2"/>
      </w:pPr>
      <w:r w:rsidRPr="00820D1A">
        <w:t>Sagsfremstilling</w:t>
      </w:r>
    </w:p>
    <w:p w14:paraId="72880825" w14:textId="77777777" w:rsidR="000B0DF1" w:rsidRPr="00820D1A" w:rsidRDefault="000B0DF1" w:rsidP="00A45909">
      <w:r>
        <w:t>Det er første møde i arbejdsgruppen. Arbejdsgruppen</w:t>
      </w:r>
    </w:p>
    <w:p w14:paraId="67AD62DC" w14:textId="77777777" w:rsidR="000B0DF1" w:rsidRPr="00820D1A" w:rsidRDefault="000B0DF1" w:rsidP="00A45909"/>
    <w:p w14:paraId="01B66FA9" w14:textId="77777777" w:rsidR="000B0DF1" w:rsidRPr="00820D1A" w:rsidRDefault="000B0DF1" w:rsidP="00A45909">
      <w:pPr>
        <w:pStyle w:val="Overskrift2"/>
      </w:pPr>
      <w:r w:rsidRPr="00820D1A">
        <w:t>Indstilling</w:t>
      </w:r>
    </w:p>
    <w:p w14:paraId="4EE662C9" w14:textId="77777777" w:rsidR="000B0DF1" w:rsidRPr="00624F7C" w:rsidRDefault="000B0DF1" w:rsidP="000B0DF1">
      <w:pPr>
        <w:pStyle w:val="Listeafsnit"/>
        <w:numPr>
          <w:ilvl w:val="0"/>
          <w:numId w:val="16"/>
        </w:numPr>
      </w:pPr>
      <w:r w:rsidRPr="00624F7C">
        <w:t>Kort præsentationsrunde</w:t>
      </w:r>
    </w:p>
    <w:p w14:paraId="7768A24B" w14:textId="77777777" w:rsidR="000B0DF1" w:rsidRPr="00624F7C" w:rsidRDefault="000B0DF1" w:rsidP="000B0DF1">
      <w:pPr>
        <w:pStyle w:val="Listeafsnit"/>
        <w:numPr>
          <w:ilvl w:val="0"/>
          <w:numId w:val="16"/>
        </w:numPr>
      </w:pPr>
      <w:r w:rsidRPr="00624F7C">
        <w:t>Gennemgang af de fire initiativer – korte kommentarer og begrebsafklaring</w:t>
      </w:r>
    </w:p>
    <w:p w14:paraId="04270FF6" w14:textId="77777777" w:rsidR="000B0DF1" w:rsidRDefault="000B0DF1" w:rsidP="000B0DF1">
      <w:pPr>
        <w:pStyle w:val="Listeafsnit"/>
        <w:numPr>
          <w:ilvl w:val="0"/>
          <w:numId w:val="16"/>
        </w:numPr>
      </w:pPr>
      <w:r>
        <w:t>Bud på interesseområder for de respektive UC-er ift. udvikling af delprojekter</w:t>
      </w:r>
    </w:p>
    <w:p w14:paraId="699BF574" w14:textId="77777777" w:rsidR="000B0DF1" w:rsidRDefault="000B0DF1" w:rsidP="000B0DF1">
      <w:pPr>
        <w:pStyle w:val="Listeafsnit"/>
        <w:numPr>
          <w:ilvl w:val="0"/>
          <w:numId w:val="16"/>
        </w:numPr>
      </w:pPr>
      <w:r>
        <w:t>Arbejdsfordeling/fordeling af ansvarsområder i arbejdsgruppen</w:t>
      </w:r>
    </w:p>
    <w:p w14:paraId="1F245FF9" w14:textId="77777777" w:rsidR="000B0DF1" w:rsidRPr="00820D1A" w:rsidRDefault="000B0DF1" w:rsidP="000B0DF1">
      <w:pPr>
        <w:pStyle w:val="Listeafsnit"/>
        <w:numPr>
          <w:ilvl w:val="0"/>
          <w:numId w:val="16"/>
        </w:numPr>
      </w:pPr>
      <w:r>
        <w:t>Aftale om referat/beslutningsnoter fra arbejdsgruppemøder og interne møder i UC-erne</w:t>
      </w:r>
    </w:p>
    <w:p w14:paraId="51829E76" w14:textId="77777777" w:rsidR="00FE0FAE" w:rsidRPr="00820D1A" w:rsidRDefault="000B0DF1" w:rsidP="00FE0FAE">
      <w:pPr>
        <w:pStyle w:val="Overskrift2"/>
      </w:pPr>
      <w:r w:rsidRPr="00820D1A">
        <w:t>Referat</w:t>
      </w:r>
    </w:p>
    <w:p w14:paraId="1B05E7E4" w14:textId="1125C240" w:rsidR="000B0DF1" w:rsidRDefault="00986AD8" w:rsidP="00A45909">
      <w:r>
        <w:t>Flere steder forsøger man at koble projektet her ind i de fora hvor underviserne i forvejen arbejder med dagtilbudsspecialiseringen.</w:t>
      </w:r>
    </w:p>
    <w:p w14:paraId="7099BD74" w14:textId="6C2D90FA" w:rsidR="007527D7" w:rsidRDefault="007527D7" w:rsidP="00A45909">
      <w:r>
        <w:t>Vil også gerne forsøge</w:t>
      </w:r>
      <w:r w:rsidR="00624F7C">
        <w:t>,</w:t>
      </w:r>
      <w:r>
        <w:t xml:space="preserve"> at koble grupperne af undervisere og projektdeltagere på tværs af EVU og grunduddannelsen.</w:t>
      </w:r>
    </w:p>
    <w:p w14:paraId="1F80ECFA" w14:textId="30A96352" w:rsidR="007527D7" w:rsidRDefault="007527D7" w:rsidP="00A45909"/>
    <w:p w14:paraId="6D5408B8" w14:textId="12CC5303" w:rsidR="007527D7" w:rsidRDefault="007527D7" w:rsidP="00A45909">
      <w:r>
        <w:t>Arbejdsgruppen skal forholde sig til hvordan man kan kvalitetssikre niveauet for både undervisningsmateriale og kompetenceudviklingsindsats.</w:t>
      </w:r>
      <w:r w:rsidR="00624F7C">
        <w:t xml:space="preserve"> Dette sættes på et senere møde i arbejdsgruppen.</w:t>
      </w:r>
    </w:p>
    <w:p w14:paraId="6990604B" w14:textId="7F75AE80" w:rsidR="007527D7" w:rsidRDefault="007527D7" w:rsidP="00A45909"/>
    <w:p w14:paraId="60B4575D" w14:textId="4369EEBE" w:rsidR="007527D7" w:rsidRDefault="007527D7" w:rsidP="00A45909">
      <w:r>
        <w:t>Det skal afklares om vi sammen fo</w:t>
      </w:r>
      <w:r w:rsidR="00624F7C">
        <w:t>r alle UC-er kan markedsføre os</w:t>
      </w:r>
      <w:r>
        <w:t xml:space="preserve"> nationalt</w:t>
      </w:r>
      <w:r w:rsidR="00A303F3">
        <w:t>,</w:t>
      </w:r>
      <w:r>
        <w:t xml:space="preserve"> så vi står som en stærk aktør ift. kommunerne mm. Torben har erfaring med dette fra tidligere.</w:t>
      </w:r>
    </w:p>
    <w:p w14:paraId="4792D34C" w14:textId="0F9C4A6E" w:rsidR="007527D7" w:rsidRDefault="007527D7" w:rsidP="00A45909"/>
    <w:p w14:paraId="79E00F7C" w14:textId="417B11A4" w:rsidR="00A303F3" w:rsidRDefault="00A303F3" w:rsidP="00A45909">
      <w:r>
        <w:t>Det skal også undersøges om der er mulighed for at koble indsatserne her ift. det nye arbejdsfelt for pædagogerne i folkeskolen.</w:t>
      </w:r>
    </w:p>
    <w:p w14:paraId="29609A45" w14:textId="5B673CFB" w:rsidR="00A303F3" w:rsidRDefault="00A303F3" w:rsidP="00A45909"/>
    <w:p w14:paraId="229B468C" w14:textId="48AA645F" w:rsidR="003B0FE2" w:rsidRPr="00624F7C" w:rsidRDefault="003B0FE2" w:rsidP="00A45909">
      <w:pPr>
        <w:rPr>
          <w:b/>
        </w:rPr>
      </w:pPr>
      <w:r w:rsidRPr="00624F7C">
        <w:rPr>
          <w:b/>
        </w:rPr>
        <w:t>Det blev besluttet, at hvert UC i løbet af februar undersøger særlige interessefelter lokalt. Dette meldes ind til Trine senest d. 3. marts 2017.</w:t>
      </w:r>
    </w:p>
    <w:p w14:paraId="4BD976F0" w14:textId="6899A7C0" w:rsidR="003B0FE2" w:rsidRDefault="003B0FE2" w:rsidP="00A45909"/>
    <w:p w14:paraId="69C562DD" w14:textId="3415716C" w:rsidR="003B0FE2" w:rsidRDefault="003B0FE2" w:rsidP="00A45909">
      <w:r>
        <w:t>EVU indsatsen startes op lidt uafhængigt af aktiviteter</w:t>
      </w:r>
      <w:r w:rsidR="00624F7C">
        <w:t>,</w:t>
      </w:r>
      <w:r>
        <w:t xml:space="preserve"> der skal udvikles i grunduddannelsesregi.</w:t>
      </w:r>
    </w:p>
    <w:p w14:paraId="3FAF2455" w14:textId="3D72C697" w:rsidR="003B0FE2" w:rsidRDefault="003B0FE2" w:rsidP="00A45909"/>
    <w:p w14:paraId="77396B50" w14:textId="271C852F" w:rsidR="003B0FE2" w:rsidRPr="00624F7C" w:rsidRDefault="00A64562" w:rsidP="00A45909">
      <w:pPr>
        <w:rPr>
          <w:b/>
        </w:rPr>
      </w:pPr>
      <w:r w:rsidRPr="00624F7C">
        <w:rPr>
          <w:b/>
        </w:rPr>
        <w:t>Anne undersøger om det ledelsesspor man har arbejdet med i EVU-regi bør deles med resten af gruppen, så det kan indgå som inspiration og input til de øvrige indsatser – både ift. EVU og grunduddannelse.</w:t>
      </w:r>
    </w:p>
    <w:p w14:paraId="0C2E26EE" w14:textId="223EB6E3" w:rsidR="00A64562" w:rsidRDefault="00A64562" w:rsidP="00A45909"/>
    <w:p w14:paraId="5AFADFC1" w14:textId="2F76845C" w:rsidR="00A64562" w:rsidRDefault="009E6127" w:rsidP="00A45909">
      <w:r>
        <w:t xml:space="preserve">Vi forsøger at bruge google drev eller dropbox til de fælles dokumenter mm. </w:t>
      </w:r>
      <w:r w:rsidRPr="00624F7C">
        <w:t xml:space="preserve">Trine melder </w:t>
      </w:r>
      <w:r w:rsidR="00624F7C">
        <w:t>ud hvilket system der anvendes når det er etablere</w:t>
      </w:r>
      <w:r w:rsidRPr="00624F7C">
        <w:t>t.</w:t>
      </w:r>
    </w:p>
    <w:p w14:paraId="525CB864" w14:textId="77777777" w:rsidR="007527D7" w:rsidRPr="00820D1A" w:rsidRDefault="007527D7" w:rsidP="00A45909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3098"/>
        <w:gridCol w:w="918"/>
        <w:gridCol w:w="4356"/>
      </w:tblGrid>
      <w:tr w:rsidR="000B0DF1" w:rsidRPr="00820D1A" w14:paraId="0ED6CAB0" w14:textId="77777777" w:rsidTr="001B60FC">
        <w:trPr>
          <w:trHeight w:val="855"/>
        </w:trPr>
        <w:tc>
          <w:tcPr>
            <w:tcW w:w="1266" w:type="dxa"/>
            <w:tcBorders>
              <w:top w:val="single" w:sz="4" w:space="0" w:color="auto"/>
            </w:tcBorders>
          </w:tcPr>
          <w:p w14:paraId="4C9DD332" w14:textId="77777777" w:rsidR="000B0DF1" w:rsidRPr="00820D1A" w:rsidRDefault="000B0DF1" w:rsidP="00853C14">
            <w:pPr>
              <w:pStyle w:val="Punkt"/>
            </w:pPr>
            <w:r w:rsidRPr="00820D1A">
              <w:t xml:space="preserve">Punkt </w:t>
            </w:r>
          </w:p>
        </w:tc>
        <w:tc>
          <w:tcPr>
            <w:tcW w:w="8372" w:type="dxa"/>
            <w:gridSpan w:val="3"/>
            <w:tcBorders>
              <w:top w:val="single" w:sz="4" w:space="0" w:color="auto"/>
            </w:tcBorders>
          </w:tcPr>
          <w:p w14:paraId="5DBBF5EF" w14:textId="77777777" w:rsidR="000B0DF1" w:rsidRPr="00820D1A" w:rsidRDefault="000B0DF1" w:rsidP="000B0DF1">
            <w:pPr>
              <w:pStyle w:val="Nummereretpunkt"/>
            </w:pPr>
            <w:bookmarkStart w:id="7" w:name="_Toc471887075"/>
            <w:r>
              <w:t>Fremtidige møder i arbejdsgruppen – møderække for 2017</w:t>
            </w:r>
            <w:bookmarkEnd w:id="7"/>
          </w:p>
        </w:tc>
      </w:tr>
      <w:tr w:rsidR="000B0DF1" w:rsidRPr="00820D1A" w14:paraId="2D15ECA8" w14:textId="77777777" w:rsidTr="001B60FC">
        <w:tc>
          <w:tcPr>
            <w:tcW w:w="4364" w:type="dxa"/>
            <w:gridSpan w:val="2"/>
            <w:tcBorders>
              <w:top w:val="single" w:sz="4" w:space="0" w:color="auto"/>
            </w:tcBorders>
            <w:tcMar>
              <w:top w:w="57" w:type="dxa"/>
            </w:tcMar>
          </w:tcPr>
          <w:p w14:paraId="612A74E3" w14:textId="77777777" w:rsidR="000B0DF1" w:rsidRPr="00820D1A" w:rsidRDefault="000B0DF1" w:rsidP="00FB7BB2">
            <w:pPr>
              <w:rPr>
                <w:rStyle w:val="Template-Adresseintro"/>
              </w:rPr>
            </w:pPr>
            <w:r w:rsidRPr="00820D1A">
              <w:rPr>
                <w:rStyle w:val="Template-Adresseintro"/>
              </w:rPr>
              <w:t>Sagsansvarlig:</w:t>
            </w:r>
          </w:p>
          <w:p w14:paraId="34D31616" w14:textId="77777777" w:rsidR="000B0DF1" w:rsidRPr="00820D1A" w:rsidRDefault="000B0DF1" w:rsidP="00FB7BB2">
            <w:r>
              <w:t>Trine Sumborg</w:t>
            </w:r>
          </w:p>
        </w:tc>
        <w:tc>
          <w:tcPr>
            <w:tcW w:w="918" w:type="dxa"/>
            <w:tcMar>
              <w:top w:w="57" w:type="dxa"/>
            </w:tcMar>
          </w:tcPr>
          <w:p w14:paraId="210319DE" w14:textId="77777777" w:rsidR="000B0DF1" w:rsidRPr="00820D1A" w:rsidRDefault="000B0DF1" w:rsidP="00FB7BB2"/>
        </w:tc>
        <w:tc>
          <w:tcPr>
            <w:tcW w:w="4356" w:type="dxa"/>
            <w:tcBorders>
              <w:top w:val="single" w:sz="4" w:space="0" w:color="auto"/>
            </w:tcBorders>
            <w:tcMar>
              <w:top w:w="57" w:type="dxa"/>
            </w:tcMar>
          </w:tcPr>
          <w:p w14:paraId="0F042541" w14:textId="77777777" w:rsidR="000B0DF1" w:rsidRPr="00820D1A" w:rsidRDefault="000B0DF1" w:rsidP="00FB7BB2"/>
        </w:tc>
      </w:tr>
    </w:tbl>
    <w:p w14:paraId="3D24ABCB" w14:textId="77777777" w:rsidR="000B0DF1" w:rsidRPr="00820D1A" w:rsidRDefault="000B0DF1" w:rsidP="00820D1A">
      <w:pPr>
        <w:pStyle w:val="Overskrift2"/>
      </w:pPr>
      <w:r w:rsidRPr="00820D1A">
        <w:t>Bilag</w:t>
      </w:r>
    </w:p>
    <w:p w14:paraId="42DF5E84" w14:textId="77777777" w:rsidR="000B0DF1" w:rsidRPr="00820D1A" w:rsidRDefault="00FE0FAE" w:rsidP="00A45909">
      <w:r>
        <w:t>Ingen</w:t>
      </w:r>
    </w:p>
    <w:p w14:paraId="0E39CAA5" w14:textId="77777777" w:rsidR="000B0DF1" w:rsidRPr="00820D1A" w:rsidRDefault="000B0DF1" w:rsidP="00A45909">
      <w:pPr>
        <w:pStyle w:val="Overskrift2"/>
      </w:pPr>
      <w:r w:rsidRPr="00820D1A">
        <w:t>Sagsfremstilling</w:t>
      </w:r>
    </w:p>
    <w:p w14:paraId="5A1FC381" w14:textId="77777777" w:rsidR="000B0DF1" w:rsidRPr="00820D1A" w:rsidRDefault="00FE0FAE" w:rsidP="00A45909">
      <w:r>
        <w:t>Der skal afholdes en række møder i arbejdsgruppen i 2017 og 2018. Det er arbejdsgruppen som i fællesskab koordinerer delprojekterne og de forskellige indsatser der sættes i gang og sikrer fremdrift i projektet overordnet set.</w:t>
      </w:r>
    </w:p>
    <w:p w14:paraId="0F9C021C" w14:textId="77777777" w:rsidR="000B0DF1" w:rsidRPr="00820D1A" w:rsidRDefault="000B0DF1" w:rsidP="00A45909">
      <w:pPr>
        <w:pStyle w:val="Overskrift2"/>
      </w:pPr>
      <w:r w:rsidRPr="00820D1A">
        <w:t>Indstilling</w:t>
      </w:r>
    </w:p>
    <w:p w14:paraId="6F09A244" w14:textId="77777777" w:rsidR="000B0DF1" w:rsidRPr="00820D1A" w:rsidRDefault="00FE0FAE" w:rsidP="00A45909">
      <w:r>
        <w:t>Der fastlægges en møderække for arbejdsgruppens møder i 2017</w:t>
      </w:r>
      <w:r w:rsidR="00A04EA6">
        <w:t>. Varighed og sted besluttes for samtlige møder. Der kan planlægges både almindelige møder og virtuelle møder. Det foreslås, at der holdes et møde pr. måned de første 6 måneder og derefter et møde hver anden måned resten af 2017, for at sikre en god og effektiv opstart af det samlede projekt såvel som af delprojekterne.</w:t>
      </w:r>
    </w:p>
    <w:p w14:paraId="5FA31073" w14:textId="77777777" w:rsidR="000B0DF1" w:rsidRPr="00820D1A" w:rsidRDefault="000B0DF1" w:rsidP="00A45909">
      <w:pPr>
        <w:pStyle w:val="Overskrift2"/>
      </w:pPr>
      <w:r w:rsidRPr="00820D1A">
        <w:t>Referat</w:t>
      </w:r>
    </w:p>
    <w:p w14:paraId="0DBAEE76" w14:textId="7C1B20C5" w:rsidR="000B0DF1" w:rsidRDefault="00A303F3" w:rsidP="00A45909">
      <w:r>
        <w:t>Der holdes virtuelle møder frem til sommer 2017. Gruppen skal bestå af arbejdsgruppen for hhv. EVU og grunduddannelsen og evt. tilkoblet UC-ernes egne forskere i det omfang det er relevant.</w:t>
      </w:r>
    </w:p>
    <w:p w14:paraId="1EC135B8" w14:textId="77777777" w:rsidR="00A303F3" w:rsidRPr="00820D1A" w:rsidRDefault="00A303F3" w:rsidP="00A45909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8372"/>
      </w:tblGrid>
      <w:tr w:rsidR="000B0DF1" w:rsidRPr="00820D1A" w14:paraId="4C9E1F9D" w14:textId="77777777" w:rsidTr="001B60FC">
        <w:trPr>
          <w:trHeight w:val="855"/>
        </w:trPr>
        <w:tc>
          <w:tcPr>
            <w:tcW w:w="1266" w:type="dxa"/>
            <w:tcBorders>
              <w:top w:val="single" w:sz="4" w:space="0" w:color="auto"/>
            </w:tcBorders>
          </w:tcPr>
          <w:p w14:paraId="575AE0CF" w14:textId="77777777" w:rsidR="000B0DF1" w:rsidRPr="00820D1A" w:rsidRDefault="000B0DF1" w:rsidP="00853C14">
            <w:pPr>
              <w:pStyle w:val="Punkt"/>
            </w:pPr>
            <w:r w:rsidRPr="00820D1A">
              <w:t xml:space="preserve">Punkt </w:t>
            </w:r>
          </w:p>
        </w:tc>
        <w:tc>
          <w:tcPr>
            <w:tcW w:w="8372" w:type="dxa"/>
            <w:tcBorders>
              <w:top w:val="single" w:sz="4" w:space="0" w:color="auto"/>
            </w:tcBorders>
          </w:tcPr>
          <w:p w14:paraId="546F4B07" w14:textId="77777777" w:rsidR="000B0DF1" w:rsidRPr="00820D1A" w:rsidRDefault="000B0DF1" w:rsidP="000B0DF1">
            <w:pPr>
              <w:pStyle w:val="Nummereretpunkt"/>
            </w:pPr>
            <w:bookmarkStart w:id="8" w:name="_Toc471887076"/>
            <w:r>
              <w:t>Evt.</w:t>
            </w:r>
            <w:bookmarkEnd w:id="8"/>
          </w:p>
        </w:tc>
      </w:tr>
    </w:tbl>
    <w:p w14:paraId="62368CC9" w14:textId="77777777" w:rsidR="000B0DF1" w:rsidRPr="00820D1A" w:rsidRDefault="000B0DF1" w:rsidP="00A45909"/>
    <w:p w14:paraId="3769514E" w14:textId="27342F53" w:rsidR="009A2EB0" w:rsidRPr="000B0DF1" w:rsidRDefault="009A2EB0"/>
    <w:sectPr w:rsidR="009A2EB0" w:rsidRPr="000B0DF1" w:rsidSect="00F305E8">
      <w:footerReference w:type="default" r:id="rId8"/>
      <w:headerReference w:type="first" r:id="rId9"/>
      <w:footerReference w:type="first" r:id="rId10"/>
      <w:pgSz w:w="11906" w:h="16838" w:code="9"/>
      <w:pgMar w:top="1134" w:right="1134" w:bottom="1701" w:left="1134" w:header="567" w:footer="5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4F440" w14:textId="77777777" w:rsidR="00202D78" w:rsidRDefault="00202D78" w:rsidP="009E4B94">
      <w:pPr>
        <w:spacing w:line="240" w:lineRule="auto"/>
      </w:pPr>
      <w:r>
        <w:separator/>
      </w:r>
    </w:p>
  </w:endnote>
  <w:endnote w:type="continuationSeparator" w:id="0">
    <w:p w14:paraId="292A32CB" w14:textId="77777777" w:rsidR="00202D78" w:rsidRDefault="00202D78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A Type">
    <w:altName w:val="VIA Typ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FAE30" w14:textId="77777777" w:rsidR="00F305E8" w:rsidRDefault="00F305E8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815E4C" wp14:editId="280B4EB2">
              <wp:simplePos x="0" y="0"/>
              <wp:positionH relativeFrom="rightMargin">
                <wp:posOffset>-1661160</wp:posOffset>
              </wp:positionH>
              <wp:positionV relativeFrom="page">
                <wp:posOffset>9597390</wp:posOffset>
              </wp:positionV>
              <wp:extent cx="2368550" cy="511175"/>
              <wp:effectExtent l="0" t="0" r="12700" b="31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511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left w:val="none" w:sz="0" w:space="0" w:color="auto"/>
                              <w:right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608"/>
                          </w:tblGrid>
                          <w:tr w:rsidR="00C70A03" w:rsidRPr="00244D70" w14:paraId="4D8BC2E9" w14:textId="77777777" w:rsidTr="000F7821">
                            <w:trPr>
                              <w:trHeight w:val="706"/>
                            </w:trPr>
                            <w:tc>
                              <w:tcPr>
                                <w:tcW w:w="2608" w:type="dxa"/>
                                <w:tcBorders>
                                  <w:bottom w:val="nil"/>
                                </w:tcBorders>
                              </w:tcPr>
                              <w:p w14:paraId="5BE078EB" w14:textId="0167E145" w:rsidR="00C70A03" w:rsidRPr="008F6701" w:rsidRDefault="00C70A03" w:rsidP="00C70A03">
                                <w:pPr>
                                  <w:pStyle w:val="Sidehoved"/>
                                </w:pPr>
                                <w:r>
                                  <w:rPr>
                                    <w:rStyle w:val="Sideta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Sidetal"/>
                                  </w:rPr>
                                  <w:instrText xml:space="preserve"> PAGE  </w:instrText>
                                </w:r>
                                <w:r>
                                  <w:rPr>
                                    <w:rStyle w:val="Sidetal"/>
                                  </w:rPr>
                                  <w:fldChar w:fldCharType="separate"/>
                                </w:r>
                                <w:r w:rsidR="00A25C03">
                                  <w:rPr>
                                    <w:rStyle w:val="Sidetal"/>
                                    <w:noProof/>
                                  </w:rPr>
                                  <w:t>5</w:t>
                                </w:r>
                                <w:r>
                                  <w:rPr>
                                    <w:rStyle w:val="Sidetal"/>
                                  </w:rPr>
                                  <w:fldChar w:fldCharType="end"/>
                                </w:r>
                                <w:r>
                                  <w:rPr>
                                    <w:rStyle w:val="Sidetal"/>
                                  </w:rPr>
                                  <w:t>/</w:t>
                                </w:r>
                                <w:r>
                                  <w:rPr>
                                    <w:rStyle w:val="Sideta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Sidetal"/>
                                  </w:rPr>
                                  <w:instrText xml:space="preserve"> SECTIONPAGES  </w:instrText>
                                </w:r>
                                <w:r>
                                  <w:rPr>
                                    <w:rStyle w:val="Sidetal"/>
                                  </w:rPr>
                                  <w:fldChar w:fldCharType="separate"/>
                                </w:r>
                                <w:r w:rsidR="00A25C03">
                                  <w:rPr>
                                    <w:rStyle w:val="Sidetal"/>
                                    <w:noProof/>
                                  </w:rPr>
                                  <w:t>5</w:t>
                                </w:r>
                                <w:r>
                                  <w:rPr>
                                    <w:rStyle w:val="Sidetal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5C141EF" w14:textId="77777777" w:rsidR="00C70A03" w:rsidRPr="001842B2" w:rsidRDefault="00C70A03" w:rsidP="00C70A03">
                          <w:pPr>
                            <w:pStyle w:val="Sidehoved"/>
                            <w:rPr>
                              <w:rStyle w:val="Sidet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15E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30.8pt;margin-top:755.7pt;width:186.5pt;height:40.2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" filled="f" stroked="f" strokeweight=".5pt">
              <v:textbox inset="0,0,0,0">
                <w:txbxContent>
                  <w:tbl>
                    <w:tblPr>
                      <w:tblStyle w:val="Tabel-Gitter"/>
                      <w:tblW w:w="0" w:type="auto"/>
                      <w:tblBorders>
                        <w:left w:val="none" w:sz="0" w:space="0" w:color="auto"/>
                        <w:right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608"/>
                    </w:tblGrid>
                    <w:tr w:rsidR="00C70A03" w:rsidRPr="00244D70" w14:paraId="4D8BC2E9" w14:textId="77777777" w:rsidTr="000F7821">
                      <w:trPr>
                        <w:trHeight w:val="706"/>
                      </w:trPr>
                      <w:tc>
                        <w:tcPr>
                          <w:tcW w:w="2608" w:type="dxa"/>
                          <w:tcBorders>
                            <w:bottom w:val="nil"/>
                          </w:tcBorders>
                        </w:tcPr>
                        <w:p w14:paraId="5BE078EB" w14:textId="0167E145" w:rsidR="00C70A03" w:rsidRPr="008F6701" w:rsidRDefault="00C70A03" w:rsidP="00C70A03">
                          <w:pPr>
                            <w:pStyle w:val="Sidehoved"/>
                          </w:pP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A25C03">
                            <w:rPr>
                              <w:rStyle w:val="Sidetal"/>
                              <w:noProof/>
                            </w:rPr>
                            <w:t>5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SECTIONPAGES 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A25C03">
                            <w:rPr>
                              <w:rStyle w:val="Sidetal"/>
                              <w:noProof/>
                            </w:rPr>
                            <w:t>5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5C141EF" w14:textId="77777777" w:rsidR="00C70A03" w:rsidRPr="001842B2" w:rsidRDefault="00C70A03" w:rsidP="00C70A03">
                    <w:pPr>
                      <w:pStyle w:val="Sidehoved"/>
                      <w:rPr>
                        <w:rStyle w:val="Sidetal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F8AEE" w14:textId="77777777" w:rsidR="00A45227" w:rsidRDefault="002775F6">
    <w:pPr>
      <w:pStyle w:val="Sidefod"/>
    </w:pPr>
    <w:r w:rsidRPr="00136019">
      <w:rPr>
        <w:noProof/>
        <w:lang w:eastAsia="da-DK"/>
      </w:rPr>
      <w:drawing>
        <wp:inline distT="0" distB="0" distL="0" distR="0" wp14:anchorId="6ACE9F4A" wp14:editId="13C1C8B4">
          <wp:extent cx="285750" cy="376938"/>
          <wp:effectExtent l="0" t="0" r="0" b="4445"/>
          <wp:docPr id="7" name="Billede 7" descr="X:\Backup juni 2014\Nationalt projekt, læreplaner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Backup juni 2014\Nationalt projekt, læreplaner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902" cy="38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Pr="00136019">
      <w:rPr>
        <w:noProof/>
        <w:lang w:eastAsia="da-DK"/>
      </w:rPr>
      <w:drawing>
        <wp:inline distT="0" distB="0" distL="0" distR="0" wp14:anchorId="0C3D6DBF" wp14:editId="2BA7EF63">
          <wp:extent cx="549519" cy="285750"/>
          <wp:effectExtent l="0" t="0" r="3175" b="0"/>
          <wp:docPr id="9" name="Billede 9" descr="X:\Backup juni 2014\Nationalt projekt, læreplaner\UCN_Pædagog_off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Backup juni 2014\Nationalt projekt, læreplaner\UCN_Pædagog_offic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334" cy="290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="00BE04E5" w:rsidRPr="00136019">
      <w:rPr>
        <w:noProof/>
        <w:lang w:eastAsia="da-DK"/>
      </w:rPr>
      <w:drawing>
        <wp:inline distT="0" distB="0" distL="0" distR="0" wp14:anchorId="649768E0" wp14:editId="1F9F5742">
          <wp:extent cx="314325" cy="417025"/>
          <wp:effectExtent l="0" t="0" r="0" b="2540"/>
          <wp:docPr id="10" name="Billede 10" descr="C:\Users\tsu\AppData\Local\Temp\Temp1_UCL-logo_png.zip\UC lillebael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su\AppData\Local\Temp\Temp1_UCL-logo_png.zip\UC lillebaelt 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07" cy="426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D36C6">
      <w:t xml:space="preserve">   </w:t>
    </w:r>
    <w:r w:rsidR="00BD36C6">
      <w:rPr>
        <w:noProof/>
        <w:lang w:eastAsia="da-DK"/>
      </w:rPr>
      <w:drawing>
        <wp:inline distT="0" distB="0" distL="0" distR="0" wp14:anchorId="3EE33872" wp14:editId="2DF95378">
          <wp:extent cx="601017" cy="314325"/>
          <wp:effectExtent l="0" t="0" r="8890" b="0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330" cy="3275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E77CA">
      <w:rPr>
        <w:rFonts w:ascii="Verdana" w:hAnsi="Verdana"/>
        <w:noProof/>
        <w:color w:val="1F497D"/>
        <w:sz w:val="20"/>
        <w:lang w:eastAsia="da-DK"/>
      </w:rPr>
      <w:drawing>
        <wp:inline distT="0" distB="0" distL="0" distR="0" wp14:anchorId="5103E534" wp14:editId="1D7CE817">
          <wp:extent cx="556846" cy="381000"/>
          <wp:effectExtent l="0" t="0" r="0" b="0"/>
          <wp:docPr id="8" name="Billede 8" descr="cid:image001.png@01D27632.7A53A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27632.7A53A470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5" cy="392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9186E8" w14:textId="77777777" w:rsidR="0036449D" w:rsidRDefault="0036449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D69B0" w14:textId="77777777" w:rsidR="00202D78" w:rsidRDefault="00202D78" w:rsidP="009E4B94">
      <w:pPr>
        <w:spacing w:line="240" w:lineRule="auto"/>
      </w:pPr>
      <w:r>
        <w:separator/>
      </w:r>
    </w:p>
  </w:footnote>
  <w:footnote w:type="continuationSeparator" w:id="0">
    <w:p w14:paraId="3698ED16" w14:textId="77777777" w:rsidR="00202D78" w:rsidRDefault="00202D78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91AB0" w14:textId="77777777" w:rsidR="008F4D20" w:rsidRDefault="000B0DF1" w:rsidP="00244D70">
    <w:pPr>
      <w:pStyle w:val="Template-Dato"/>
    </w:pPr>
    <w:r>
      <w:rPr>
        <w:lang w:eastAsia="da-DK"/>
      </w:rPr>
      <w:drawing>
        <wp:anchor distT="0" distB="0" distL="114300" distR="114300" simplePos="0" relativeHeight="251671551" behindDoc="0" locked="0" layoutInCell="1" allowOverlap="1" wp14:anchorId="54D6C846" wp14:editId="4ECDF574">
          <wp:simplePos x="0" y="0"/>
          <wp:positionH relativeFrom="page">
            <wp:posOffset>5187950</wp:posOffset>
          </wp:positionH>
          <wp:positionV relativeFrom="page">
            <wp:posOffset>737870</wp:posOffset>
          </wp:positionV>
          <wp:extent cx="2438991" cy="212090"/>
          <wp:effectExtent l="0" t="0" r="0" b="0"/>
          <wp:wrapNone/>
          <wp:docPr id="5" name="Statement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991" cy="212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1B08">
      <w:rPr>
        <w:lang w:eastAsia="da-DK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4E3CAE" wp14:editId="2A7ABB60">
              <wp:simplePos x="0" y="0"/>
              <wp:positionH relativeFrom="page">
                <wp:posOffset>5187950</wp:posOffset>
              </wp:positionH>
              <wp:positionV relativeFrom="page">
                <wp:posOffset>737870</wp:posOffset>
              </wp:positionV>
              <wp:extent cx="2430000" cy="212400"/>
              <wp:effectExtent l="0" t="0" r="0" b="0"/>
              <wp:wrapNone/>
              <wp:docPr id="11" name="Statement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430000" cy="21240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E32274" id="Statement" o:spid="_x0000_s1026" style="position:absolute;margin-left:408.5pt;margin-top:58.1pt;width:191.35pt;height:16.7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" filled="f" stroked="f" strokeweight=".25pt">
              <v:path arrowok="t"/>
              <o:lock v:ext="edit" aspectratio="t"/>
              <w10:wrap anchorx="page" anchory="page"/>
            </v:rect>
          </w:pict>
        </mc:Fallback>
      </mc:AlternateContent>
    </w:r>
    <w:r w:rsidR="0079182B">
      <w:rPr>
        <w:lang w:eastAsia="da-DK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731563" wp14:editId="770843B0">
              <wp:simplePos x="0" y="0"/>
              <wp:positionH relativeFrom="rightMargin">
                <wp:align>right</wp:align>
              </wp:positionH>
              <wp:positionV relativeFrom="page">
                <wp:posOffset>2628265</wp:posOffset>
              </wp:positionV>
              <wp:extent cx="2728595" cy="6962775"/>
              <wp:effectExtent l="0" t="0" r="14605" b="9525"/>
              <wp:wrapSquare wrapText="bothSides"/>
              <wp:docPr id="3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8595" cy="6962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left w:val="none" w:sz="0" w:space="0" w:color="auto"/>
                              <w:right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608"/>
                          </w:tblGrid>
                          <w:tr w:rsidR="0023712E" w:rsidRPr="00244D70" w14:paraId="53AEBD59" w14:textId="77777777" w:rsidTr="000F7821">
                            <w:trPr>
                              <w:trHeight w:val="720"/>
                            </w:trPr>
                            <w:tc>
                              <w:tcPr>
                                <w:tcW w:w="2608" w:type="dxa"/>
                                <w:tcBorders>
                                  <w:top w:val="nil"/>
                                </w:tcBorders>
                              </w:tcPr>
                              <w:p w14:paraId="60DB2F34" w14:textId="77777777" w:rsidR="0023712E" w:rsidRPr="0023712E" w:rsidRDefault="00EF69C5" w:rsidP="00EF69C5">
                                <w:pPr>
                                  <w:pStyle w:val="Template-dokumenttype"/>
                                </w:pPr>
                                <w:r>
                                  <w:t>REFERAT</w:t>
                                </w:r>
                                <w:r w:rsidR="00BE542E">
                                  <w:t>/</w:t>
                                </w:r>
                                <w:r w:rsidR="00BE542E">
                                  <w:br/>
                                  <w:t>dagsorden</w:t>
                                </w:r>
                              </w:p>
                            </w:tc>
                          </w:tr>
                          <w:tr w:rsidR="00244D70" w:rsidRPr="00244D70" w14:paraId="700F9DFA" w14:textId="77777777" w:rsidTr="00F43F89">
                            <w:trPr>
                              <w:trHeight w:val="20"/>
                              <w:hidden/>
                            </w:trPr>
                            <w:tc>
                              <w:tcPr>
                                <w:tcW w:w="2608" w:type="dxa"/>
                                <w:tcMar>
                                  <w:top w:w="113" w:type="dxa"/>
                                  <w:left w:w="0" w:type="dxa"/>
                                  <w:bottom w:w="113" w:type="dxa"/>
                                </w:tcMar>
                              </w:tcPr>
                              <w:p w14:paraId="71A2E8E7" w14:textId="77777777" w:rsidR="0045478D" w:rsidRPr="000B0DF1" w:rsidRDefault="00EF69C5" w:rsidP="00EF69C5">
                                <w:pPr>
                                  <w:pStyle w:val="Template-Adresse"/>
                                  <w:rPr>
                                    <w:rStyle w:val="Template-Adresseintro"/>
                                    <w:vanish/>
                                  </w:rPr>
                                </w:pPr>
                                <w:bookmarkStart w:id="9" w:name="HIF_SD_FLD_LeaderOfMeeting"/>
                                <w:r w:rsidRPr="000B0DF1">
                                  <w:rPr>
                                    <w:rStyle w:val="Template-Adresseintro"/>
                                    <w:vanish/>
                                  </w:rPr>
                                  <w:t>Mødeleder:</w:t>
                                </w:r>
                              </w:p>
                              <w:p w14:paraId="11CDE380" w14:textId="77777777" w:rsidR="00EF69C5" w:rsidRPr="000B0DF1" w:rsidRDefault="00EF69C5" w:rsidP="00EF69C5">
                                <w:pPr>
                                  <w:pStyle w:val="Template-Adresse"/>
                                  <w:rPr>
                                    <w:vanish/>
                                  </w:rPr>
                                </w:pPr>
                                <w:bookmarkStart w:id="10" w:name="SD_FLD_LeaderOfMeeting"/>
                                <w:bookmarkEnd w:id="10"/>
                              </w:p>
                              <w:p w14:paraId="229D6976" w14:textId="77777777" w:rsidR="00EF69C5" w:rsidRPr="000B0DF1" w:rsidRDefault="00EF69C5" w:rsidP="00EF69C5">
                                <w:pPr>
                                  <w:pStyle w:val="Template-Adresse"/>
                                  <w:rPr>
                                    <w:vanish/>
                                  </w:rPr>
                                </w:pPr>
                                <w:bookmarkStart w:id="11" w:name="SD_FLD_LeaderOfMeetingTitle"/>
                                <w:bookmarkEnd w:id="11"/>
                              </w:p>
                              <w:p w14:paraId="0BE3A40B" w14:textId="77777777" w:rsidR="00EF69C5" w:rsidRPr="000B0DF1" w:rsidRDefault="00EF69C5" w:rsidP="00EF69C5">
                                <w:pPr>
                                  <w:pStyle w:val="Template-Adresse"/>
                                  <w:rPr>
                                    <w:rStyle w:val="Template-Adresseintro"/>
                                    <w:vanish/>
                                  </w:rPr>
                                </w:pPr>
                                <w:bookmarkStart w:id="12" w:name="HIF_SD_FLD_NewReferent"/>
                                <w:bookmarkEnd w:id="9"/>
                                <w:r w:rsidRPr="000B0DF1">
                                  <w:rPr>
                                    <w:rStyle w:val="Template-Adresseintro"/>
                                    <w:vanish/>
                                  </w:rPr>
                                  <w:t>Referent:</w:t>
                                </w:r>
                              </w:p>
                              <w:p w14:paraId="3718FB1C" w14:textId="77777777" w:rsidR="00EF69C5" w:rsidRPr="000B0DF1" w:rsidRDefault="00EF69C5" w:rsidP="00EF69C5">
                                <w:pPr>
                                  <w:pStyle w:val="Template-Adresse"/>
                                  <w:rPr>
                                    <w:vanish/>
                                  </w:rPr>
                                </w:pPr>
                                <w:bookmarkStart w:id="13" w:name="SD_FLD_NewReferent"/>
                                <w:bookmarkEnd w:id="13"/>
                              </w:p>
                              <w:bookmarkEnd w:id="12"/>
                              <w:p w14:paraId="54663517" w14:textId="77777777" w:rsidR="004E2A6C" w:rsidRPr="00EF69C5" w:rsidRDefault="004E2A6C" w:rsidP="004E2A6C">
                                <w:pPr>
                                  <w:pStyle w:val="Template-low"/>
                                </w:pPr>
                              </w:p>
                            </w:tc>
                          </w:tr>
                          <w:tr w:rsidR="001842B2" w:rsidRPr="00244D70" w14:paraId="775EF8F4" w14:textId="77777777" w:rsidTr="00F45914">
                            <w:trPr>
                              <w:trHeight w:val="20"/>
                            </w:trPr>
                            <w:tc>
                              <w:tcPr>
                                <w:tcW w:w="2608" w:type="dxa"/>
                                <w:tcMar>
                                  <w:top w:w="113" w:type="dxa"/>
                                  <w:bottom w:w="113" w:type="dxa"/>
                                </w:tcMar>
                              </w:tcPr>
                              <w:p w14:paraId="222C6BDE" w14:textId="77777777" w:rsidR="001842B2" w:rsidRPr="000B0DF1" w:rsidRDefault="0045478D" w:rsidP="00EF69C5">
                                <w:pPr>
                                  <w:pStyle w:val="Template-Adresse"/>
                                </w:pPr>
                                <w:bookmarkStart w:id="14" w:name="HIF_SD_USR_Email"/>
                                <w:r w:rsidRPr="000B0DF1">
                                  <w:rPr>
                                    <w:rStyle w:val="Template-Adresseintro"/>
                                  </w:rPr>
                                  <w:t>E:</w:t>
                                </w:r>
                                <w:r w:rsidR="00D166FB" w:rsidRPr="000B0DF1">
                                  <w:t xml:space="preserve"> </w:t>
                                </w:r>
                                <w:bookmarkStart w:id="15" w:name="SD_USR_Email"/>
                                <w:r w:rsidR="000B0DF1" w:rsidRPr="000B0DF1">
                                  <w:t>TSU@VIA.DK</w:t>
                                </w:r>
                                <w:bookmarkEnd w:id="15"/>
                              </w:p>
                              <w:p w14:paraId="1D32FACB" w14:textId="77777777" w:rsidR="00452F6C" w:rsidRPr="000B0DF1" w:rsidRDefault="0045478D" w:rsidP="00452F6C">
                                <w:pPr>
                                  <w:pStyle w:val="Template-Adresse"/>
                                </w:pPr>
                                <w:bookmarkStart w:id="16" w:name="HIF_SD_USR_DirectPhone"/>
                                <w:bookmarkEnd w:id="14"/>
                                <w:r w:rsidRPr="000B0DF1">
                                  <w:rPr>
                                    <w:rStyle w:val="Template-Adresseintro"/>
                                  </w:rPr>
                                  <w:t>T:</w:t>
                                </w:r>
                                <w:r w:rsidR="00D166FB" w:rsidRPr="000B0DF1">
                                  <w:t xml:space="preserve"> </w:t>
                                </w:r>
                                <w:bookmarkStart w:id="17" w:name="SD_USR_DirectPhone"/>
                                <w:r w:rsidR="000B0DF1" w:rsidRPr="000B0DF1">
                                  <w:t>+4587553737</w:t>
                                </w:r>
                                <w:bookmarkEnd w:id="17"/>
                              </w:p>
                              <w:bookmarkEnd w:id="16"/>
                              <w:p w14:paraId="47CBFABD" w14:textId="77777777" w:rsidR="00452F6C" w:rsidRPr="00EF69C5" w:rsidRDefault="00452F6C" w:rsidP="003F6584">
                                <w:pPr>
                                  <w:pStyle w:val="Template-low"/>
                                </w:pPr>
                              </w:p>
                            </w:tc>
                          </w:tr>
                          <w:tr w:rsidR="00AD0506" w:rsidRPr="00244D70" w14:paraId="27625751" w14:textId="77777777" w:rsidTr="00F45914">
                            <w:trPr>
                              <w:trHeight w:val="20"/>
                            </w:trPr>
                            <w:tc>
                              <w:tcPr>
                                <w:tcW w:w="2608" w:type="dxa"/>
                                <w:tcMar>
                                  <w:top w:w="113" w:type="dxa"/>
                                  <w:bottom w:w="113" w:type="dxa"/>
                                </w:tcMar>
                              </w:tcPr>
                              <w:p w14:paraId="11818FBF" w14:textId="77777777" w:rsidR="00AD0506" w:rsidRPr="008F6701" w:rsidRDefault="00AD0506" w:rsidP="00AD0506">
                                <w:pPr>
                                  <w:pStyle w:val="Template-Adresse"/>
                                </w:pPr>
                                <w:r w:rsidRPr="008F6701">
                                  <w:rPr>
                                    <w:rStyle w:val="Template-Adresseintro"/>
                                  </w:rPr>
                                  <w:t>Dato:</w:t>
                                </w:r>
                                <w:r w:rsidRPr="008F6701">
                                  <w:t xml:space="preserve"> </w:t>
                                </w:r>
                                <w:r w:rsidR="00DD7D17">
                                  <w:t>1. febru</w:t>
                                </w:r>
                                <w:r w:rsidR="003745CA">
                                  <w:t>ar 2017</w:t>
                                </w:r>
                              </w:p>
                              <w:p w14:paraId="32744377" w14:textId="77777777" w:rsidR="00AD0506" w:rsidRPr="000B0DF1" w:rsidRDefault="00AD0506" w:rsidP="00AD0506">
                                <w:pPr>
                                  <w:pStyle w:val="Template-Adresse"/>
                                </w:pPr>
                                <w:bookmarkStart w:id="18" w:name="HIF_SD_FLD_CaseNo"/>
                                <w:r w:rsidRPr="000B0DF1">
                                  <w:rPr>
                                    <w:rStyle w:val="Template-Adresseintro"/>
                                  </w:rPr>
                                  <w:t>Journalnr.:</w:t>
                                </w:r>
                                <w:r w:rsidRPr="000B0DF1">
                                  <w:t xml:space="preserve"> </w:t>
                                </w:r>
                                <w:bookmarkStart w:id="19" w:name="SD_FLD_CaseNo"/>
                                <w:r w:rsidR="000B0DF1" w:rsidRPr="000B0DF1">
                                  <w:t>U0118-4-1-4-16</w:t>
                                </w:r>
                                <w:bookmarkEnd w:id="19"/>
                              </w:p>
                              <w:p w14:paraId="314D0519" w14:textId="77777777" w:rsidR="00AD0506" w:rsidRPr="000B0DF1" w:rsidRDefault="00AD0506" w:rsidP="00AD0506">
                                <w:pPr>
                                  <w:pStyle w:val="Template-Adresse"/>
                                  <w:rPr>
                                    <w:vanish/>
                                  </w:rPr>
                                </w:pPr>
                                <w:bookmarkStart w:id="20" w:name="HIF_SD_FLD_Ref"/>
                                <w:bookmarkEnd w:id="18"/>
                                <w:r w:rsidRPr="000B0DF1">
                                  <w:rPr>
                                    <w:rStyle w:val="Template-Adresseintro"/>
                                    <w:vanish/>
                                  </w:rPr>
                                  <w:t>Ref.:</w:t>
                                </w:r>
                                <w:r w:rsidRPr="000B0DF1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Start w:id="21" w:name="SD_FLD_Ref"/>
                                <w:bookmarkEnd w:id="21"/>
                              </w:p>
                              <w:bookmarkEnd w:id="20"/>
                              <w:p w14:paraId="72C953E4" w14:textId="77777777" w:rsidR="00AD0506" w:rsidRDefault="00AD0506" w:rsidP="00AD0506">
                                <w:pPr>
                                  <w:pStyle w:val="Template-Adresse"/>
                                  <w:spacing w:line="20" w:lineRule="exact"/>
                                </w:pPr>
                              </w:p>
                              <w:p w14:paraId="30A43A6E" w14:textId="77777777" w:rsidR="00AD0506" w:rsidRPr="005D244D" w:rsidRDefault="00AD0506" w:rsidP="00AD0506">
                                <w:pPr>
                                  <w:pStyle w:val="Template-low"/>
                                </w:pPr>
                              </w:p>
                            </w:tc>
                          </w:tr>
                        </w:tbl>
                        <w:p w14:paraId="02BC919A" w14:textId="3DE4A8E8" w:rsidR="00182651" w:rsidRPr="001842B2" w:rsidRDefault="001842B2" w:rsidP="0045478D">
                          <w:pPr>
                            <w:pStyle w:val="Sidehoved"/>
                            <w:rPr>
                              <w:rStyle w:val="Sidetal"/>
                            </w:rPr>
                          </w:pP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A25C03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</w:instrText>
                          </w:r>
                          <w:r w:rsidR="008F6701">
                            <w:rPr>
                              <w:rStyle w:val="Sidetal"/>
                            </w:rPr>
                            <w:instrText>SECTION</w:instrText>
                          </w:r>
                          <w:r>
                            <w:rPr>
                              <w:rStyle w:val="Sidetal"/>
                            </w:rPr>
                            <w:instrText xml:space="preserve">PAGES 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A25C03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720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731563" id="_x0000_t202" coordsize="21600,21600" o:spt="202" path="m,l,21600r21600,l21600,xe">
              <v:stroke joinstyle="miter"/>
              <v:path gradientshapeok="t" o:connecttype="rect"/>
            </v:shapetype>
            <v:shape id="Kolofon" o:spid="_x0000_s1027" type="#_x0000_t202" style="position:absolute;margin-left:163.65pt;margin-top:206.95pt;width:214.85pt;height:548.25pt;z-index:-25165619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" filled="f" stroked="f" strokeweight=".5pt">
              <v:textbox inset="10mm,20mm,0,0">
                <w:txbxContent>
                  <w:tbl>
                    <w:tblPr>
                      <w:tblStyle w:val="Tabel-Gitter"/>
                      <w:tblW w:w="0" w:type="auto"/>
                      <w:tblBorders>
                        <w:left w:val="none" w:sz="0" w:space="0" w:color="auto"/>
                        <w:right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608"/>
                    </w:tblGrid>
                    <w:tr w:rsidR="0023712E" w:rsidRPr="00244D70" w14:paraId="53AEBD59" w14:textId="77777777" w:rsidTr="000F7821">
                      <w:trPr>
                        <w:trHeight w:val="720"/>
                      </w:trPr>
                      <w:tc>
                        <w:tcPr>
                          <w:tcW w:w="2608" w:type="dxa"/>
                          <w:tcBorders>
                            <w:top w:val="nil"/>
                          </w:tcBorders>
                        </w:tcPr>
                        <w:p w14:paraId="60DB2F34" w14:textId="77777777" w:rsidR="0023712E" w:rsidRPr="0023712E" w:rsidRDefault="00EF69C5" w:rsidP="00EF69C5">
                          <w:pPr>
                            <w:pStyle w:val="Template-dokumenttype"/>
                          </w:pPr>
                          <w:r>
                            <w:t>REFERAT</w:t>
                          </w:r>
                          <w:r w:rsidR="00BE542E">
                            <w:t>/</w:t>
                          </w:r>
                          <w:r w:rsidR="00BE542E">
                            <w:br/>
                            <w:t>dagsorden</w:t>
                          </w:r>
                        </w:p>
                      </w:tc>
                    </w:tr>
                    <w:tr w:rsidR="00244D70" w:rsidRPr="00244D70" w14:paraId="700F9DFA" w14:textId="77777777" w:rsidTr="00F43F89">
                      <w:trPr>
                        <w:trHeight w:val="20"/>
                        <w:hidden/>
                      </w:trPr>
                      <w:tc>
                        <w:tcPr>
                          <w:tcW w:w="2608" w:type="dxa"/>
                          <w:tcMar>
                            <w:top w:w="113" w:type="dxa"/>
                            <w:left w:w="0" w:type="dxa"/>
                            <w:bottom w:w="113" w:type="dxa"/>
                          </w:tcMar>
                        </w:tcPr>
                        <w:p w14:paraId="71A2E8E7" w14:textId="77777777" w:rsidR="0045478D" w:rsidRPr="000B0DF1" w:rsidRDefault="00EF69C5" w:rsidP="00EF69C5">
                          <w:pPr>
                            <w:pStyle w:val="Template-Adresse"/>
                            <w:rPr>
                              <w:rStyle w:val="Template-Adresseintro"/>
                              <w:vanish/>
                            </w:rPr>
                          </w:pPr>
                          <w:bookmarkStart w:id="22" w:name="HIF_SD_FLD_LeaderOfMeeting"/>
                          <w:r w:rsidRPr="000B0DF1">
                            <w:rPr>
                              <w:rStyle w:val="Template-Adresseintro"/>
                              <w:vanish/>
                            </w:rPr>
                            <w:t>Mødeleder:</w:t>
                          </w:r>
                        </w:p>
                        <w:p w14:paraId="11CDE380" w14:textId="77777777" w:rsidR="00EF69C5" w:rsidRPr="000B0DF1" w:rsidRDefault="00EF69C5" w:rsidP="00EF69C5">
                          <w:pPr>
                            <w:pStyle w:val="Template-Adresse"/>
                            <w:rPr>
                              <w:vanish/>
                            </w:rPr>
                          </w:pPr>
                          <w:bookmarkStart w:id="23" w:name="SD_FLD_LeaderOfMeeting"/>
                          <w:bookmarkEnd w:id="23"/>
                        </w:p>
                        <w:p w14:paraId="229D6976" w14:textId="77777777" w:rsidR="00EF69C5" w:rsidRPr="000B0DF1" w:rsidRDefault="00EF69C5" w:rsidP="00EF69C5">
                          <w:pPr>
                            <w:pStyle w:val="Template-Adresse"/>
                            <w:rPr>
                              <w:vanish/>
                            </w:rPr>
                          </w:pPr>
                          <w:bookmarkStart w:id="24" w:name="SD_FLD_LeaderOfMeetingTitle"/>
                          <w:bookmarkEnd w:id="24"/>
                        </w:p>
                        <w:p w14:paraId="0BE3A40B" w14:textId="77777777" w:rsidR="00EF69C5" w:rsidRPr="000B0DF1" w:rsidRDefault="00EF69C5" w:rsidP="00EF69C5">
                          <w:pPr>
                            <w:pStyle w:val="Template-Adresse"/>
                            <w:rPr>
                              <w:rStyle w:val="Template-Adresseintro"/>
                              <w:vanish/>
                            </w:rPr>
                          </w:pPr>
                          <w:bookmarkStart w:id="25" w:name="HIF_SD_FLD_NewReferent"/>
                          <w:bookmarkEnd w:id="22"/>
                          <w:r w:rsidRPr="000B0DF1">
                            <w:rPr>
                              <w:rStyle w:val="Template-Adresseintro"/>
                              <w:vanish/>
                            </w:rPr>
                            <w:t>Referent:</w:t>
                          </w:r>
                        </w:p>
                        <w:p w14:paraId="3718FB1C" w14:textId="77777777" w:rsidR="00EF69C5" w:rsidRPr="000B0DF1" w:rsidRDefault="00EF69C5" w:rsidP="00EF69C5">
                          <w:pPr>
                            <w:pStyle w:val="Template-Adresse"/>
                            <w:rPr>
                              <w:vanish/>
                            </w:rPr>
                          </w:pPr>
                          <w:bookmarkStart w:id="26" w:name="SD_FLD_NewReferent"/>
                          <w:bookmarkEnd w:id="26"/>
                        </w:p>
                        <w:bookmarkEnd w:id="25"/>
                        <w:p w14:paraId="54663517" w14:textId="77777777" w:rsidR="004E2A6C" w:rsidRPr="00EF69C5" w:rsidRDefault="004E2A6C" w:rsidP="004E2A6C">
                          <w:pPr>
                            <w:pStyle w:val="Template-low"/>
                          </w:pPr>
                        </w:p>
                      </w:tc>
                    </w:tr>
                    <w:tr w:rsidR="001842B2" w:rsidRPr="00244D70" w14:paraId="775EF8F4" w14:textId="77777777" w:rsidTr="00F45914">
                      <w:trPr>
                        <w:trHeight w:val="20"/>
                      </w:trPr>
                      <w:tc>
                        <w:tcPr>
                          <w:tcW w:w="2608" w:type="dxa"/>
                          <w:tcMar>
                            <w:top w:w="113" w:type="dxa"/>
                            <w:bottom w:w="113" w:type="dxa"/>
                          </w:tcMar>
                        </w:tcPr>
                        <w:p w14:paraId="222C6BDE" w14:textId="77777777" w:rsidR="001842B2" w:rsidRPr="000B0DF1" w:rsidRDefault="0045478D" w:rsidP="00EF69C5">
                          <w:pPr>
                            <w:pStyle w:val="Template-Adresse"/>
                          </w:pPr>
                          <w:bookmarkStart w:id="27" w:name="HIF_SD_USR_Email"/>
                          <w:r w:rsidRPr="000B0DF1">
                            <w:rPr>
                              <w:rStyle w:val="Template-Adresseintro"/>
                            </w:rPr>
                            <w:t>E:</w:t>
                          </w:r>
                          <w:r w:rsidR="00D166FB" w:rsidRPr="000B0DF1">
                            <w:t xml:space="preserve"> </w:t>
                          </w:r>
                          <w:bookmarkStart w:id="28" w:name="SD_USR_Email"/>
                          <w:r w:rsidR="000B0DF1" w:rsidRPr="000B0DF1">
                            <w:t>TSU@VIA.DK</w:t>
                          </w:r>
                          <w:bookmarkEnd w:id="28"/>
                        </w:p>
                        <w:p w14:paraId="1D32FACB" w14:textId="77777777" w:rsidR="00452F6C" w:rsidRPr="000B0DF1" w:rsidRDefault="0045478D" w:rsidP="00452F6C">
                          <w:pPr>
                            <w:pStyle w:val="Template-Adresse"/>
                          </w:pPr>
                          <w:bookmarkStart w:id="29" w:name="HIF_SD_USR_DirectPhone"/>
                          <w:bookmarkEnd w:id="27"/>
                          <w:r w:rsidRPr="000B0DF1">
                            <w:rPr>
                              <w:rStyle w:val="Template-Adresseintro"/>
                            </w:rPr>
                            <w:t>T:</w:t>
                          </w:r>
                          <w:r w:rsidR="00D166FB" w:rsidRPr="000B0DF1">
                            <w:t xml:space="preserve"> </w:t>
                          </w:r>
                          <w:bookmarkStart w:id="30" w:name="SD_USR_DirectPhone"/>
                          <w:r w:rsidR="000B0DF1" w:rsidRPr="000B0DF1">
                            <w:t>+4587553737</w:t>
                          </w:r>
                          <w:bookmarkEnd w:id="30"/>
                        </w:p>
                        <w:bookmarkEnd w:id="29"/>
                        <w:p w14:paraId="47CBFABD" w14:textId="77777777" w:rsidR="00452F6C" w:rsidRPr="00EF69C5" w:rsidRDefault="00452F6C" w:rsidP="003F6584">
                          <w:pPr>
                            <w:pStyle w:val="Template-low"/>
                          </w:pPr>
                        </w:p>
                      </w:tc>
                    </w:tr>
                    <w:tr w:rsidR="00AD0506" w:rsidRPr="00244D70" w14:paraId="27625751" w14:textId="77777777" w:rsidTr="00F45914">
                      <w:trPr>
                        <w:trHeight w:val="20"/>
                      </w:trPr>
                      <w:tc>
                        <w:tcPr>
                          <w:tcW w:w="2608" w:type="dxa"/>
                          <w:tcMar>
                            <w:top w:w="113" w:type="dxa"/>
                            <w:bottom w:w="113" w:type="dxa"/>
                          </w:tcMar>
                        </w:tcPr>
                        <w:p w14:paraId="11818FBF" w14:textId="77777777" w:rsidR="00AD0506" w:rsidRPr="008F6701" w:rsidRDefault="00AD0506" w:rsidP="00AD0506">
                          <w:pPr>
                            <w:pStyle w:val="Template-Adresse"/>
                          </w:pPr>
                          <w:r w:rsidRPr="008F6701">
                            <w:rPr>
                              <w:rStyle w:val="Template-Adresseintro"/>
                            </w:rPr>
                            <w:t>Dato:</w:t>
                          </w:r>
                          <w:r w:rsidRPr="008F6701">
                            <w:t xml:space="preserve"> </w:t>
                          </w:r>
                          <w:r w:rsidR="00DD7D17">
                            <w:t>1. febru</w:t>
                          </w:r>
                          <w:r w:rsidR="003745CA">
                            <w:t>ar 2017</w:t>
                          </w:r>
                        </w:p>
                        <w:p w14:paraId="32744377" w14:textId="77777777" w:rsidR="00AD0506" w:rsidRPr="000B0DF1" w:rsidRDefault="00AD0506" w:rsidP="00AD0506">
                          <w:pPr>
                            <w:pStyle w:val="Template-Adresse"/>
                          </w:pPr>
                          <w:bookmarkStart w:id="31" w:name="HIF_SD_FLD_CaseNo"/>
                          <w:r w:rsidRPr="000B0DF1">
                            <w:rPr>
                              <w:rStyle w:val="Template-Adresseintro"/>
                            </w:rPr>
                            <w:t>Journalnr.:</w:t>
                          </w:r>
                          <w:r w:rsidRPr="000B0DF1">
                            <w:t xml:space="preserve"> </w:t>
                          </w:r>
                          <w:bookmarkStart w:id="32" w:name="SD_FLD_CaseNo"/>
                          <w:r w:rsidR="000B0DF1" w:rsidRPr="000B0DF1">
                            <w:t>U0118-4-1-4-16</w:t>
                          </w:r>
                          <w:bookmarkEnd w:id="32"/>
                        </w:p>
                        <w:p w14:paraId="314D0519" w14:textId="77777777" w:rsidR="00AD0506" w:rsidRPr="000B0DF1" w:rsidRDefault="00AD0506" w:rsidP="00AD0506">
                          <w:pPr>
                            <w:pStyle w:val="Template-Adresse"/>
                            <w:rPr>
                              <w:vanish/>
                            </w:rPr>
                          </w:pPr>
                          <w:bookmarkStart w:id="33" w:name="HIF_SD_FLD_Ref"/>
                          <w:bookmarkEnd w:id="31"/>
                          <w:r w:rsidRPr="000B0DF1">
                            <w:rPr>
                              <w:rStyle w:val="Template-Adresseintro"/>
                              <w:vanish/>
                            </w:rPr>
                            <w:t>Ref.:</w:t>
                          </w:r>
                          <w:r w:rsidRPr="000B0DF1">
                            <w:rPr>
                              <w:vanish/>
                            </w:rPr>
                            <w:t xml:space="preserve"> </w:t>
                          </w:r>
                          <w:bookmarkStart w:id="34" w:name="SD_FLD_Ref"/>
                          <w:bookmarkEnd w:id="34"/>
                        </w:p>
                        <w:bookmarkEnd w:id="33"/>
                        <w:p w14:paraId="72C953E4" w14:textId="77777777" w:rsidR="00AD0506" w:rsidRDefault="00AD0506" w:rsidP="00AD0506">
                          <w:pPr>
                            <w:pStyle w:val="Template-Adresse"/>
                            <w:spacing w:line="20" w:lineRule="exact"/>
                          </w:pPr>
                        </w:p>
                        <w:p w14:paraId="30A43A6E" w14:textId="77777777" w:rsidR="00AD0506" w:rsidRPr="005D244D" w:rsidRDefault="00AD0506" w:rsidP="00AD0506">
                          <w:pPr>
                            <w:pStyle w:val="Template-low"/>
                          </w:pPr>
                        </w:p>
                      </w:tc>
                    </w:tr>
                  </w:tbl>
                  <w:p w14:paraId="02BC919A" w14:textId="3DE4A8E8" w:rsidR="00182651" w:rsidRPr="001842B2" w:rsidRDefault="001842B2" w:rsidP="0045478D">
                    <w:pPr>
                      <w:pStyle w:val="Sidehoved"/>
                      <w:rPr>
                        <w:rStyle w:val="Sidetal"/>
                      </w:rPr>
                    </w:pP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A25C03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</w:instrText>
                    </w:r>
                    <w:r w:rsidR="008F6701">
                      <w:rPr>
                        <w:rStyle w:val="Sidetal"/>
                      </w:rPr>
                      <w:instrText>SECTION</w:instrText>
                    </w:r>
                    <w:r>
                      <w:rPr>
                        <w:rStyle w:val="Sidetal"/>
                      </w:rPr>
                      <w:instrText xml:space="preserve">PAGES 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A25C03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0F4548">
      <w:rPr>
        <w:lang w:eastAsia="da-DK"/>
      </w:rPr>
      <w:drawing>
        <wp:anchor distT="0" distB="0" distL="114300" distR="114300" simplePos="0" relativeHeight="251670528" behindDoc="0" locked="0" layoutInCell="1" allowOverlap="1" wp14:anchorId="1319B725" wp14:editId="5C93B1D3">
          <wp:simplePos x="0" y="0"/>
          <wp:positionH relativeFrom="page">
            <wp:posOffset>5198745</wp:posOffset>
          </wp:positionH>
          <wp:positionV relativeFrom="page">
            <wp:posOffset>935355</wp:posOffset>
          </wp:positionV>
          <wp:extent cx="1512000" cy="140400"/>
          <wp:effectExtent l="0" t="0" r="0" b="0"/>
          <wp:wrapNone/>
          <wp:docPr id="2" name="VIA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A University College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1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AD8">
      <w:rPr>
        <w:lang w:eastAsia="da-DK"/>
      </w:rPr>
      <w:drawing>
        <wp:anchor distT="0" distB="0" distL="114300" distR="114300" simplePos="0" relativeHeight="251669504" behindDoc="0" locked="0" layoutInCell="1" allowOverlap="1" wp14:anchorId="2919CC03" wp14:editId="5DB45931">
          <wp:simplePos x="0" y="0"/>
          <wp:positionH relativeFrom="page">
            <wp:posOffset>5184775</wp:posOffset>
          </wp:positionH>
          <wp:positionV relativeFrom="page">
            <wp:posOffset>1213485</wp:posOffset>
          </wp:positionV>
          <wp:extent cx="554400" cy="5580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lebobler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400" cy="55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59E02F0"/>
    <w:multiLevelType w:val="multilevel"/>
    <w:tmpl w:val="DB1EA764"/>
    <w:lvl w:ilvl="0">
      <w:start w:val="1"/>
      <w:numFmt w:val="decimal"/>
      <w:pStyle w:val="Nummereretpunkt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7E20588C"/>
    <w:multiLevelType w:val="multilevel"/>
    <w:tmpl w:val="4FBA230A"/>
    <w:lvl w:ilvl="0">
      <w:start w:val="1"/>
      <w:numFmt w:val="decimal"/>
      <w:pStyle w:val="Opstilling-talellerbogst"/>
      <w:lvlText w:val="%1."/>
      <w:lvlJc w:val="right"/>
      <w:pPr>
        <w:ind w:left="567" w:hanging="27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1" w15:restartNumberingAfterBreak="0">
    <w:nsid w:val="7E555A55"/>
    <w:multiLevelType w:val="hybridMultilevel"/>
    <w:tmpl w:val="1D34D82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354B8"/>
    <w:multiLevelType w:val="multilevel"/>
    <w:tmpl w:val="0F44F1D6"/>
    <w:lvl w:ilvl="0">
      <w:start w:val="1"/>
      <w:numFmt w:val="bullet"/>
      <w:pStyle w:val="Opstilling-punkttegn"/>
      <w:lvlText w:val="–"/>
      <w:lvlJc w:val="left"/>
      <w:pPr>
        <w:ind w:left="170" w:hanging="170"/>
      </w:pPr>
      <w:rPr>
        <w:rFonts w:ascii="Verdana" w:hAnsi="Verdana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F1"/>
    <w:rsid w:val="00003678"/>
    <w:rsid w:val="00004865"/>
    <w:rsid w:val="0004445C"/>
    <w:rsid w:val="00055B74"/>
    <w:rsid w:val="00057631"/>
    <w:rsid w:val="000752C8"/>
    <w:rsid w:val="000776CA"/>
    <w:rsid w:val="00090BA7"/>
    <w:rsid w:val="00094ABD"/>
    <w:rsid w:val="000B0DF1"/>
    <w:rsid w:val="000C15C5"/>
    <w:rsid w:val="000C6453"/>
    <w:rsid w:val="000D7794"/>
    <w:rsid w:val="000F4548"/>
    <w:rsid w:val="000F49BE"/>
    <w:rsid w:val="000F7821"/>
    <w:rsid w:val="000F7FC5"/>
    <w:rsid w:val="0010448E"/>
    <w:rsid w:val="00106A5E"/>
    <w:rsid w:val="0013244F"/>
    <w:rsid w:val="00143DDE"/>
    <w:rsid w:val="001500AD"/>
    <w:rsid w:val="00151C86"/>
    <w:rsid w:val="00157BA5"/>
    <w:rsid w:val="00160F88"/>
    <w:rsid w:val="00162368"/>
    <w:rsid w:val="001751A2"/>
    <w:rsid w:val="00182651"/>
    <w:rsid w:val="001842B2"/>
    <w:rsid w:val="001B60FC"/>
    <w:rsid w:val="001C2DB7"/>
    <w:rsid w:val="001F2AD8"/>
    <w:rsid w:val="001F69B3"/>
    <w:rsid w:val="00202D78"/>
    <w:rsid w:val="00206F5B"/>
    <w:rsid w:val="0021452C"/>
    <w:rsid w:val="0023712E"/>
    <w:rsid w:val="00244D70"/>
    <w:rsid w:val="002775F6"/>
    <w:rsid w:val="00293AA8"/>
    <w:rsid w:val="00296182"/>
    <w:rsid w:val="002C0570"/>
    <w:rsid w:val="002E0567"/>
    <w:rsid w:val="002E6DE5"/>
    <w:rsid w:val="002E74A4"/>
    <w:rsid w:val="00331D8D"/>
    <w:rsid w:val="003458E0"/>
    <w:rsid w:val="0036449D"/>
    <w:rsid w:val="00367A05"/>
    <w:rsid w:val="003745CA"/>
    <w:rsid w:val="003A567D"/>
    <w:rsid w:val="003B0FE2"/>
    <w:rsid w:val="003B35B0"/>
    <w:rsid w:val="003C2CBD"/>
    <w:rsid w:val="003C4F9F"/>
    <w:rsid w:val="003C60F1"/>
    <w:rsid w:val="003D78D5"/>
    <w:rsid w:val="003F334B"/>
    <w:rsid w:val="003F6584"/>
    <w:rsid w:val="0041635B"/>
    <w:rsid w:val="00424709"/>
    <w:rsid w:val="004273F8"/>
    <w:rsid w:val="00452F6C"/>
    <w:rsid w:val="004537C4"/>
    <w:rsid w:val="0045478D"/>
    <w:rsid w:val="00456AA9"/>
    <w:rsid w:val="004A663E"/>
    <w:rsid w:val="004C01B2"/>
    <w:rsid w:val="004E2A6C"/>
    <w:rsid w:val="0050570E"/>
    <w:rsid w:val="005101BF"/>
    <w:rsid w:val="00513D06"/>
    <w:rsid w:val="0052232C"/>
    <w:rsid w:val="00543B78"/>
    <w:rsid w:val="00551273"/>
    <w:rsid w:val="0056602D"/>
    <w:rsid w:val="005720A2"/>
    <w:rsid w:val="005878D3"/>
    <w:rsid w:val="00592EBA"/>
    <w:rsid w:val="005A28D4"/>
    <w:rsid w:val="005C5F97"/>
    <w:rsid w:val="005F1292"/>
    <w:rsid w:val="005F1580"/>
    <w:rsid w:val="005F3ED8"/>
    <w:rsid w:val="00624F7C"/>
    <w:rsid w:val="0065236E"/>
    <w:rsid w:val="00655B49"/>
    <w:rsid w:val="00667B47"/>
    <w:rsid w:val="00670E83"/>
    <w:rsid w:val="00681D83"/>
    <w:rsid w:val="006900C2"/>
    <w:rsid w:val="00690826"/>
    <w:rsid w:val="00694D96"/>
    <w:rsid w:val="006B30A9"/>
    <w:rsid w:val="006B7FC5"/>
    <w:rsid w:val="006C10B0"/>
    <w:rsid w:val="006C4CAA"/>
    <w:rsid w:val="006D34FE"/>
    <w:rsid w:val="006D6818"/>
    <w:rsid w:val="0070267E"/>
    <w:rsid w:val="00706E32"/>
    <w:rsid w:val="00717D7C"/>
    <w:rsid w:val="00736816"/>
    <w:rsid w:val="00742EAE"/>
    <w:rsid w:val="007441A5"/>
    <w:rsid w:val="007527D7"/>
    <w:rsid w:val="007546AF"/>
    <w:rsid w:val="00765934"/>
    <w:rsid w:val="0076623A"/>
    <w:rsid w:val="007715B9"/>
    <w:rsid w:val="007774BC"/>
    <w:rsid w:val="0079182B"/>
    <w:rsid w:val="00794BE5"/>
    <w:rsid w:val="00794F3B"/>
    <w:rsid w:val="007A61D0"/>
    <w:rsid w:val="007C73C5"/>
    <w:rsid w:val="007E22CC"/>
    <w:rsid w:val="007E373C"/>
    <w:rsid w:val="0080283D"/>
    <w:rsid w:val="00817AA4"/>
    <w:rsid w:val="00820D1A"/>
    <w:rsid w:val="00824927"/>
    <w:rsid w:val="0082611E"/>
    <w:rsid w:val="00853C14"/>
    <w:rsid w:val="00881C77"/>
    <w:rsid w:val="0088696C"/>
    <w:rsid w:val="0089187E"/>
    <w:rsid w:val="00892C8E"/>
    <w:rsid w:val="00892D08"/>
    <w:rsid w:val="00893791"/>
    <w:rsid w:val="008A1305"/>
    <w:rsid w:val="008B7BD3"/>
    <w:rsid w:val="008E2FE7"/>
    <w:rsid w:val="008E5A6D"/>
    <w:rsid w:val="008F32DF"/>
    <w:rsid w:val="008F4D20"/>
    <w:rsid w:val="008F6701"/>
    <w:rsid w:val="00902BEC"/>
    <w:rsid w:val="00906FFE"/>
    <w:rsid w:val="0094285C"/>
    <w:rsid w:val="00943EB4"/>
    <w:rsid w:val="0094502A"/>
    <w:rsid w:val="00947260"/>
    <w:rsid w:val="00951B25"/>
    <w:rsid w:val="00983B74"/>
    <w:rsid w:val="00986AD8"/>
    <w:rsid w:val="00990263"/>
    <w:rsid w:val="009A286E"/>
    <w:rsid w:val="009A2EB0"/>
    <w:rsid w:val="009A4CCC"/>
    <w:rsid w:val="009D1AE2"/>
    <w:rsid w:val="009D24F9"/>
    <w:rsid w:val="009D4B1C"/>
    <w:rsid w:val="009D4D53"/>
    <w:rsid w:val="009D53AD"/>
    <w:rsid w:val="009E4B94"/>
    <w:rsid w:val="009E6127"/>
    <w:rsid w:val="00A04EA6"/>
    <w:rsid w:val="00A247BB"/>
    <w:rsid w:val="00A256EE"/>
    <w:rsid w:val="00A25C03"/>
    <w:rsid w:val="00A303F3"/>
    <w:rsid w:val="00A45227"/>
    <w:rsid w:val="00A45909"/>
    <w:rsid w:val="00A64562"/>
    <w:rsid w:val="00A71B99"/>
    <w:rsid w:val="00A84C7F"/>
    <w:rsid w:val="00A86351"/>
    <w:rsid w:val="00A86EF1"/>
    <w:rsid w:val="00AA43BA"/>
    <w:rsid w:val="00AB02C9"/>
    <w:rsid w:val="00AB5656"/>
    <w:rsid w:val="00AC00EF"/>
    <w:rsid w:val="00AC0F39"/>
    <w:rsid w:val="00AD0506"/>
    <w:rsid w:val="00AE77CA"/>
    <w:rsid w:val="00AF1D02"/>
    <w:rsid w:val="00B00D92"/>
    <w:rsid w:val="00B015F0"/>
    <w:rsid w:val="00B028A7"/>
    <w:rsid w:val="00B21D78"/>
    <w:rsid w:val="00B274AB"/>
    <w:rsid w:val="00B35F65"/>
    <w:rsid w:val="00B431E2"/>
    <w:rsid w:val="00B45123"/>
    <w:rsid w:val="00B97C70"/>
    <w:rsid w:val="00BA162F"/>
    <w:rsid w:val="00BB01DB"/>
    <w:rsid w:val="00BB1846"/>
    <w:rsid w:val="00BC3121"/>
    <w:rsid w:val="00BC68C4"/>
    <w:rsid w:val="00BC6A07"/>
    <w:rsid w:val="00BC7E13"/>
    <w:rsid w:val="00BD36C6"/>
    <w:rsid w:val="00BE04E5"/>
    <w:rsid w:val="00BE542E"/>
    <w:rsid w:val="00C04D76"/>
    <w:rsid w:val="00C138EC"/>
    <w:rsid w:val="00C35793"/>
    <w:rsid w:val="00C35CDB"/>
    <w:rsid w:val="00C70A03"/>
    <w:rsid w:val="00C80736"/>
    <w:rsid w:val="00C92A4A"/>
    <w:rsid w:val="00CC0B30"/>
    <w:rsid w:val="00CC5D1B"/>
    <w:rsid w:val="00CC6322"/>
    <w:rsid w:val="00CC6821"/>
    <w:rsid w:val="00CD1673"/>
    <w:rsid w:val="00CD6A7E"/>
    <w:rsid w:val="00D07FD8"/>
    <w:rsid w:val="00D166FB"/>
    <w:rsid w:val="00D27058"/>
    <w:rsid w:val="00D856E3"/>
    <w:rsid w:val="00D96141"/>
    <w:rsid w:val="00D97DD9"/>
    <w:rsid w:val="00DA1B08"/>
    <w:rsid w:val="00DB09B0"/>
    <w:rsid w:val="00DB31AF"/>
    <w:rsid w:val="00DC3E5C"/>
    <w:rsid w:val="00DC415B"/>
    <w:rsid w:val="00DD1606"/>
    <w:rsid w:val="00DD7D17"/>
    <w:rsid w:val="00DE2B28"/>
    <w:rsid w:val="00DF2F7F"/>
    <w:rsid w:val="00E00989"/>
    <w:rsid w:val="00E03BD3"/>
    <w:rsid w:val="00E0684D"/>
    <w:rsid w:val="00E113EF"/>
    <w:rsid w:val="00E152D4"/>
    <w:rsid w:val="00E3321C"/>
    <w:rsid w:val="00E4224C"/>
    <w:rsid w:val="00E5241E"/>
    <w:rsid w:val="00E705C5"/>
    <w:rsid w:val="00E70B29"/>
    <w:rsid w:val="00E75B09"/>
    <w:rsid w:val="00E82AEB"/>
    <w:rsid w:val="00E9615E"/>
    <w:rsid w:val="00E967E3"/>
    <w:rsid w:val="00EB18B8"/>
    <w:rsid w:val="00EB66C4"/>
    <w:rsid w:val="00EC5F0B"/>
    <w:rsid w:val="00EF5109"/>
    <w:rsid w:val="00EF69C5"/>
    <w:rsid w:val="00F031ED"/>
    <w:rsid w:val="00F10FB8"/>
    <w:rsid w:val="00F236C1"/>
    <w:rsid w:val="00F305E8"/>
    <w:rsid w:val="00F4300E"/>
    <w:rsid w:val="00F43F89"/>
    <w:rsid w:val="00F45914"/>
    <w:rsid w:val="00F660B0"/>
    <w:rsid w:val="00F75320"/>
    <w:rsid w:val="00F81638"/>
    <w:rsid w:val="00F92D54"/>
    <w:rsid w:val="00F9332B"/>
    <w:rsid w:val="00F972E5"/>
    <w:rsid w:val="00FC76EF"/>
    <w:rsid w:val="00FE0FAE"/>
    <w:rsid w:val="00FE2C9C"/>
    <w:rsid w:val="00FE710C"/>
    <w:rsid w:val="00FF3F36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9792AB"/>
  <w15:docId w15:val="{A73AE9BC-4EC4-4277-86DB-317529AA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2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41E"/>
  </w:style>
  <w:style w:type="paragraph" w:styleId="Overskrift1">
    <w:name w:val="heading 1"/>
    <w:basedOn w:val="Normal"/>
    <w:next w:val="Normal"/>
    <w:link w:val="Overskrift1Tegn"/>
    <w:uiPriority w:val="1"/>
    <w:qFormat/>
    <w:rsid w:val="00B35F65"/>
    <w:pPr>
      <w:keepNext/>
      <w:keepLines/>
      <w:pBdr>
        <w:top w:val="single" w:sz="4" w:space="5" w:color="auto"/>
      </w:pBdr>
      <w:spacing w:before="120"/>
      <w:contextualSpacing/>
      <w:outlineLvl w:val="0"/>
    </w:pPr>
    <w:rPr>
      <w:rFonts w:eastAsiaTheme="majorEastAsia"/>
      <w:b/>
      <w:bCs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35F65"/>
    <w:pPr>
      <w:keepNext/>
      <w:keepLines/>
      <w:spacing w:before="260"/>
      <w:contextualSpacing/>
      <w:outlineLvl w:val="1"/>
    </w:pPr>
    <w:rPr>
      <w:rFonts w:eastAsiaTheme="majorEastAsia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35F65"/>
    <w:pPr>
      <w:keepNext/>
      <w:keepLines/>
      <w:spacing w:before="260"/>
      <w:contextualSpacing/>
      <w:outlineLvl w:val="2"/>
    </w:pPr>
    <w:rPr>
      <w:rFonts w:eastAsiaTheme="majorEastAsia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45478D"/>
    <w:pPr>
      <w:tabs>
        <w:tab w:val="center" w:pos="4819"/>
        <w:tab w:val="right" w:pos="9638"/>
      </w:tabs>
      <w:spacing w:before="80"/>
    </w:pPr>
    <w:rPr>
      <w:sz w:val="18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1C2DB7"/>
    <w:rPr>
      <w:sz w:val="18"/>
    </w:rPr>
  </w:style>
  <w:style w:type="paragraph" w:styleId="Sidefod">
    <w:name w:val="footer"/>
    <w:basedOn w:val="Normal"/>
    <w:link w:val="SidefodTegn"/>
    <w:uiPriority w:val="99"/>
    <w:rsid w:val="006B30A9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004865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35F65"/>
    <w:rPr>
      <w:rFonts w:eastAsiaTheme="majorEastAsia"/>
      <w:b/>
      <w:bCs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35F65"/>
    <w:rPr>
      <w:rFonts w:eastAsiaTheme="majorEastAsia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35F65"/>
    <w:rPr>
      <w:rFonts w:eastAsiaTheme="majorEastAsia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A0A0A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4502A"/>
    <w:rPr>
      <w:b/>
      <w:bCs/>
      <w:sz w:val="18"/>
    </w:rPr>
  </w:style>
  <w:style w:type="paragraph" w:styleId="Indholdsfortegnelse1">
    <w:name w:val="toc 1"/>
    <w:basedOn w:val="Normal"/>
    <w:next w:val="Normal"/>
    <w:uiPriority w:val="39"/>
    <w:rsid w:val="00820D1A"/>
    <w:pPr>
      <w:ind w:left="624" w:hanging="340"/>
    </w:p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Overskrift1"/>
    <w:next w:val="Normal"/>
    <w:uiPriority w:val="9"/>
    <w:semiHidden/>
    <w:rsid w:val="002E74A4"/>
    <w:pPr>
      <w:spacing w:before="0" w:after="520" w:line="360" w:lineRule="atLeast"/>
      <w:outlineLvl w:val="9"/>
    </w:p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9F9F9F" w:themeColor="text1" w:themeTint="80"/>
        <w:left w:val="single" w:sz="2" w:space="10" w:color="9F9F9F" w:themeColor="text1" w:themeTint="80"/>
        <w:bottom w:val="single" w:sz="2" w:space="10" w:color="9F9F9F" w:themeColor="text1" w:themeTint="80"/>
        <w:right w:val="single" w:sz="2" w:space="10" w:color="9F9F9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A663E"/>
    <w:pPr>
      <w:numPr>
        <w:numId w:val="14"/>
      </w:numPr>
      <w:contextualSpacing/>
    </w:pPr>
  </w:style>
  <w:style w:type="paragraph" w:styleId="Opstilling-talellerbogst">
    <w:name w:val="List Number"/>
    <w:basedOn w:val="Normal"/>
    <w:uiPriority w:val="2"/>
    <w:qFormat/>
    <w:rsid w:val="00AC0F39"/>
    <w:pPr>
      <w:numPr>
        <w:numId w:val="6"/>
      </w:numPr>
      <w:ind w:right="-57" w:hanging="278"/>
      <w:contextualSpacing/>
    </w:pPr>
  </w:style>
  <w:style w:type="character" w:styleId="Sidetal">
    <w:name w:val="page number"/>
    <w:basedOn w:val="Standardskrifttypeiafsnit"/>
    <w:uiPriority w:val="21"/>
    <w:semiHidden/>
    <w:rsid w:val="0045478D"/>
    <w:rPr>
      <w:sz w:val="18"/>
    </w:r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0F4548"/>
    <w:pPr>
      <w:tabs>
        <w:tab w:val="left" w:pos="567"/>
      </w:tabs>
    </w:pPr>
    <w:rPr>
      <w:sz w:val="18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414141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414141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E75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0F4548"/>
    <w:pPr>
      <w:spacing w:before="120" w:line="300" w:lineRule="atLeast"/>
    </w:pPr>
    <w:rPr>
      <w:sz w:val="28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6D34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D34FE"/>
    <w:rPr>
      <w:rFonts w:ascii="Tahoma" w:hAnsi="Tahoma" w:cs="Tahoma"/>
      <w:sz w:val="16"/>
      <w:szCs w:val="16"/>
    </w:rPr>
  </w:style>
  <w:style w:type="character" w:customStyle="1" w:styleId="Template-Adresseintro">
    <w:name w:val="Template - Adresse intro"/>
    <w:basedOn w:val="Standardskrifttypeiafsnit"/>
    <w:uiPriority w:val="1"/>
    <w:qFormat/>
    <w:rsid w:val="000F4548"/>
    <w:rPr>
      <w:rFonts w:ascii="Arial" w:hAnsi="Arial"/>
    </w:rPr>
  </w:style>
  <w:style w:type="paragraph" w:customStyle="1" w:styleId="Template-dokumenttype">
    <w:name w:val="Template - dokumenttype"/>
    <w:basedOn w:val="Template"/>
    <w:qFormat/>
    <w:rsid w:val="000F4548"/>
    <w:pPr>
      <w:spacing w:line="300" w:lineRule="exact"/>
    </w:pPr>
    <w:rPr>
      <w:caps/>
      <w:sz w:val="30"/>
      <w:szCs w:val="30"/>
    </w:rPr>
  </w:style>
  <w:style w:type="paragraph" w:customStyle="1" w:styleId="Default">
    <w:name w:val="Default"/>
    <w:rsid w:val="000F4548"/>
    <w:pPr>
      <w:autoSpaceDE w:val="0"/>
      <w:autoSpaceDN w:val="0"/>
      <w:adjustRightInd w:val="0"/>
      <w:spacing w:line="240" w:lineRule="auto"/>
    </w:pPr>
    <w:rPr>
      <w:rFonts w:cs="VIA Type"/>
      <w:color w:val="000000"/>
      <w:sz w:val="24"/>
      <w:szCs w:val="24"/>
    </w:rPr>
  </w:style>
  <w:style w:type="paragraph" w:customStyle="1" w:styleId="Punkt">
    <w:name w:val="Punkt"/>
    <w:basedOn w:val="Normal"/>
    <w:qFormat/>
    <w:rsid w:val="00AC0F39"/>
    <w:pPr>
      <w:spacing w:before="120"/>
    </w:pPr>
    <w:rPr>
      <w:sz w:val="28"/>
    </w:rPr>
  </w:style>
  <w:style w:type="paragraph" w:customStyle="1" w:styleId="Template-low">
    <w:name w:val="Template - low"/>
    <w:basedOn w:val="Normal"/>
    <w:semiHidden/>
    <w:qFormat/>
    <w:rsid w:val="003F6584"/>
    <w:pPr>
      <w:spacing w:line="20" w:lineRule="exact"/>
    </w:pPr>
  </w:style>
  <w:style w:type="paragraph" w:customStyle="1" w:styleId="Nummereretpunkt">
    <w:name w:val="Nummereret punkt"/>
    <w:basedOn w:val="Punkt"/>
    <w:qFormat/>
    <w:rsid w:val="00853C14"/>
    <w:pPr>
      <w:numPr>
        <w:numId w:val="15"/>
      </w:numPr>
    </w:pPr>
  </w:style>
  <w:style w:type="character" w:styleId="Hyperlink">
    <w:name w:val="Hyperlink"/>
    <w:basedOn w:val="Standardskrifttypeiafsnit"/>
    <w:uiPriority w:val="99"/>
    <w:unhideWhenUsed/>
    <w:rsid w:val="00853C14"/>
    <w:rPr>
      <w:color w:val="0000FF" w:themeColor="hyperlink"/>
      <w:u w:val="single"/>
    </w:rPr>
  </w:style>
  <w:style w:type="paragraph" w:styleId="Listeafsnit">
    <w:name w:val="List Paragraph"/>
    <w:basedOn w:val="Normal"/>
    <w:uiPriority w:val="99"/>
    <w:qFormat/>
    <w:rsid w:val="000B0DF1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DD160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D1606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D1606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D160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D1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6" Type="http://schemas.openxmlformats.org/officeDocument/2006/relationships/image" Target="cid:image001.png@01D27632.7A53A470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DWE\Templates\Referat-Dagsorden.dotx" TargetMode="External"/></Relationships>
</file>

<file path=word/theme/theme1.xml><?xml version="1.0" encoding="utf-8"?>
<a:theme xmlns:a="http://schemas.openxmlformats.org/drawingml/2006/main" name="Office Theme">
  <a:themeElements>
    <a:clrScheme name="VIA">
      <a:dk1>
        <a:srgbClr val="414141"/>
      </a:dk1>
      <a:lt1>
        <a:sysClr val="window" lastClr="FFFFFF"/>
      </a:lt1>
      <a:dk2>
        <a:srgbClr val="8CC35A"/>
      </a:dk2>
      <a:lt2>
        <a:srgbClr val="AFAFAF"/>
      </a:lt2>
      <a:accent1>
        <a:srgbClr val="FFBE50"/>
      </a:accent1>
      <a:accent2>
        <a:srgbClr val="FF9164"/>
      </a:accent2>
      <a:accent3>
        <a:srgbClr val="FF7369"/>
      </a:accent3>
      <a:accent4>
        <a:srgbClr val="A0A0DC"/>
      </a:accent4>
      <a:accent5>
        <a:srgbClr val="78B4DC"/>
      </a:accent5>
      <a:accent6>
        <a:srgbClr val="32C8A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E7DB76F-B89D-490E-A453-07F75E0A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Referat-Dagsorden.dotx</Template>
  <TotalTime>1</TotalTime>
  <Pages>5</Pages>
  <Words>1517</Words>
  <Characters>9256</Characters>
  <Application>Microsoft Office Word</Application>
  <DocSecurity>0</DocSecurity>
  <Lines>77</Lines>
  <Paragraphs>21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Overskrifter</vt:lpstr>
      </vt:variant>
      <vt:variant>
        <vt:i4>27</vt:i4>
      </vt:variant>
      <vt:variant>
        <vt:lpstr>Title</vt:lpstr>
      </vt:variant>
      <vt:variant>
        <vt:i4>1</vt:i4>
      </vt:variant>
    </vt:vector>
  </HeadingPairs>
  <TitlesOfParts>
    <vt:vector size="29" baseType="lpstr">
      <vt:lpstr>Referat Indkaldelse</vt:lpstr>
      <vt:lpstr>Deltagere</vt:lpstr>
      <vt:lpstr>    Afbud</vt:lpstr>
      <vt:lpstr>Dagsorden</vt:lpstr>
      <vt:lpstr>    Bilag</vt:lpstr>
      <vt:lpstr>    Sagsfremstilling</vt:lpstr>
      <vt:lpstr>    Indstilling</vt:lpstr>
      <vt:lpstr>    Referat</vt:lpstr>
      <vt:lpstr>    Bilag</vt:lpstr>
      <vt:lpstr>    Sagsfremstilling</vt:lpstr>
      <vt:lpstr>    Indstilling</vt:lpstr>
      <vt:lpstr>    Referat</vt:lpstr>
      <vt:lpstr>    Bilag</vt:lpstr>
      <vt:lpstr>    Sagsfremstilling</vt:lpstr>
      <vt:lpstr>    Indstilling</vt:lpstr>
      <vt:lpstr>    Referat</vt:lpstr>
      <vt:lpstr>    Bilag</vt:lpstr>
      <vt:lpstr>    Sagsfremstilling</vt:lpstr>
      <vt:lpstr>    Indstilling</vt:lpstr>
      <vt:lpstr>    Referat</vt:lpstr>
      <vt:lpstr>    Bilag</vt:lpstr>
      <vt:lpstr>    Sagsfremstilling</vt:lpstr>
      <vt:lpstr>    Indstilling</vt:lpstr>
      <vt:lpstr>    Referat</vt:lpstr>
      <vt:lpstr>    Bilag</vt:lpstr>
      <vt:lpstr>    Sagsfremstilling</vt:lpstr>
      <vt:lpstr>    Indstilling</vt:lpstr>
      <vt:lpstr>    Referat</vt:lpstr>
      <vt:lpstr>Referat Indkaldelse</vt:lpstr>
    </vt:vector>
  </TitlesOfParts>
  <Company/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Indkaldelse</dc:title>
  <dc:creator>VIA University College</dc:creator>
  <cp:lastModifiedBy>Trine Sumborg (TSU) | VIA</cp:lastModifiedBy>
  <cp:revision>2</cp:revision>
  <dcterms:created xsi:type="dcterms:W3CDTF">2017-03-02T08:19:00Z</dcterms:created>
  <dcterms:modified xsi:type="dcterms:W3CDTF">2017-03-02T08:19:00Z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False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BrandingGraphicBehavior">
    <vt:lpwstr/>
  </property>
  <property fmtid="{D5CDD505-2E9C-101B-9397-08002B2CF9AE}" pid="6" name="SD_Profile">
    <vt:lpwstr>True</vt:lpwstr>
  </property>
  <property fmtid="{D5CDD505-2E9C-101B-9397-08002B2CF9AE}" pid="7" name="SD_DocumentLanguage">
    <vt:lpwstr>da-DK</vt:lpwstr>
  </property>
  <property fmtid="{D5CDD505-2E9C-101B-9397-08002B2CF9AE}" pid="8" name="sdDocumentDate">
    <vt:lpwstr>42746</vt:lpwstr>
  </property>
  <property fmtid="{D5CDD505-2E9C-101B-9397-08002B2CF9AE}" pid="9" name="sdDocumentDateFormat">
    <vt:lpwstr>da-DK:d. MMMM yyyy</vt:lpwstr>
  </property>
  <property fmtid="{D5CDD505-2E9C-101B-9397-08002B2CF9AE}" pid="10" name="SD_DocumentLanguageString">
    <vt:lpwstr>Dansk</vt:lpwstr>
  </property>
  <property fmtid="{D5CDD505-2E9C-101B-9397-08002B2CF9AE}" pid="11" name="SD_CtlText_Usersettings_Userprofile">
    <vt:lpwstr>TSU</vt:lpwstr>
  </property>
  <property fmtid="{D5CDD505-2E9C-101B-9397-08002B2CF9AE}" pid="12" name="SD_CtlText_Generelt_LeaderOfMeeting">
    <vt:lpwstr/>
  </property>
  <property fmtid="{D5CDD505-2E9C-101B-9397-08002B2CF9AE}" pid="13" name="SD_CtlText_Generelt_LeaderOfMeetingTitle">
    <vt:lpwstr/>
  </property>
  <property fmtid="{D5CDD505-2E9C-101B-9397-08002B2CF9AE}" pid="14" name="SD_CtlText_Generelt_NewReferent">
    <vt:lpwstr/>
  </property>
  <property fmtid="{D5CDD505-2E9C-101B-9397-08002B2CF9AE}" pid="15" name="SD_CtlText_Generelt_CaseNo">
    <vt:lpwstr>U0118-4-1-4-16</vt:lpwstr>
  </property>
  <property fmtid="{D5CDD505-2E9C-101B-9397-08002B2CF9AE}" pid="16" name="SD_CtlText_Generelt_Ref">
    <vt:lpwstr/>
  </property>
  <property fmtid="{D5CDD505-2E9C-101B-9397-08002B2CF9AE}" pid="17" name="LastCompletedArtworkDefinition">
    <vt:lpwstr>Bring ideas to life</vt:lpwstr>
  </property>
  <property fmtid="{D5CDD505-2E9C-101B-9397-08002B2CF9AE}" pid="18" name="SD_ArtworkDefinition">
    <vt:lpwstr>Bring ideas to life</vt:lpwstr>
  </property>
  <property fmtid="{D5CDD505-2E9C-101B-9397-08002B2CF9AE}" pid="19" name="SD_CtlText_Generelt_Statement">
    <vt:lpwstr>Bring ideas to life</vt:lpwstr>
  </property>
  <property fmtid="{D5CDD505-2E9C-101B-9397-08002B2CF9AE}" pid="20" name="SD_UserprofileName">
    <vt:lpwstr>TSU</vt:lpwstr>
  </property>
  <property fmtid="{D5CDD505-2E9C-101B-9397-08002B2CF9AE}" pid="21" name="SD_Office_OFF_ID">
    <vt:lpwstr>98</vt:lpwstr>
  </property>
  <property fmtid="{D5CDD505-2E9C-101B-9397-08002B2CF9AE}" pid="22" name="CurrentOfficeID">
    <vt:lpwstr>98</vt:lpwstr>
  </property>
  <property fmtid="{D5CDD505-2E9C-101B-9397-08002B2CF9AE}" pid="23" name="SD_Office_OFF_Category">
    <vt:lpwstr>Uddannelser</vt:lpwstr>
  </property>
  <property fmtid="{D5CDD505-2E9C-101B-9397-08002B2CF9AE}" pid="24" name="SD_Office_OFF_CatName">
    <vt:lpwstr>VIA Pædagogisk Assistentuddannelse</vt:lpwstr>
  </property>
  <property fmtid="{D5CDD505-2E9C-101B-9397-08002B2CF9AE}" pid="25" name="SD_Office_OFF_SignatureCatName">
    <vt:lpwstr>VIA Pædagogisk Assistentuddannelse</vt:lpwstr>
  </property>
  <property fmtid="{D5CDD505-2E9C-101B-9397-08002B2CF9AE}" pid="26" name="SD_Office_OFF_Niveau">
    <vt:lpwstr>Erhvervsuddannelse</vt:lpwstr>
  </property>
  <property fmtid="{D5CDD505-2E9C-101B-9397-08002B2CF9AE}" pid="27" name="SD_Office_OFF_Web">
    <vt:lpwstr>via.dk</vt:lpwstr>
  </property>
  <property fmtid="{D5CDD505-2E9C-101B-9397-08002B2CF9AE}" pid="28" name="SD_Office_OFF_ImageDefinition">
    <vt:lpwstr>VIA</vt:lpwstr>
  </property>
  <property fmtid="{D5CDD505-2E9C-101B-9397-08002B2CF9AE}" pid="29" name="SD_Office_OFF_SignatureDesign">
    <vt:lpwstr>VIAUC</vt:lpwstr>
  </property>
  <property fmtid="{D5CDD505-2E9C-101B-9397-08002B2CF9AE}" pid="30" name="SD_USR_Name">
    <vt:lpwstr>Anna Katrine Sumborg</vt:lpwstr>
  </property>
  <property fmtid="{D5CDD505-2E9C-101B-9397-08002B2CF9AE}" pid="31" name="SD_USR_Initials">
    <vt:lpwstr>TSU</vt:lpwstr>
  </property>
  <property fmtid="{D5CDD505-2E9C-101B-9397-08002B2CF9AE}" pid="32" name="SD_USR_Title">
    <vt:lpwstr/>
  </property>
  <property fmtid="{D5CDD505-2E9C-101B-9397-08002B2CF9AE}" pid="33" name="SD_USR_Address1">
    <vt:lpwstr/>
  </property>
  <property fmtid="{D5CDD505-2E9C-101B-9397-08002B2CF9AE}" pid="34" name="SD_USR_Address2">
    <vt:lpwstr/>
  </property>
  <property fmtid="{D5CDD505-2E9C-101B-9397-08002B2CF9AE}" pid="35" name="SD_USR_DirectPhone">
    <vt:lpwstr>+4587553737</vt:lpwstr>
  </property>
  <property fmtid="{D5CDD505-2E9C-101B-9397-08002B2CF9AE}" pid="36" name="SD_USR_Email">
    <vt:lpwstr>TSU@VIA.DK</vt:lpwstr>
  </property>
  <property fmtid="{D5CDD505-2E9C-101B-9397-08002B2CF9AE}" pid="37" name="SD_USR_Web">
    <vt:lpwstr>www.via.dk</vt:lpwstr>
  </property>
  <property fmtid="{D5CDD505-2E9C-101B-9397-08002B2CF9AE}" pid="38" name="SD_OFF_Category">
    <vt:lpwstr>Uddannelser</vt:lpwstr>
  </property>
  <property fmtid="{D5CDD505-2E9C-101B-9397-08002B2CF9AE}" pid="39" name="SD_OFF_CatName">
    <vt:lpwstr>VIA Pædagogisk Assistentuddannelse</vt:lpwstr>
  </property>
  <property fmtid="{D5CDD505-2E9C-101B-9397-08002B2CF9AE}" pid="40" name="SD_OFF_Niveau">
    <vt:lpwstr>Erhvervsuddannelse</vt:lpwstr>
  </property>
  <property fmtid="{D5CDD505-2E9C-101B-9397-08002B2CF9AE}" pid="41" name="SD_USR_Campus">
    <vt:lpwstr>Campus Viborg</vt:lpwstr>
  </property>
  <property fmtid="{D5CDD505-2E9C-101B-9397-08002B2CF9AE}" pid="42" name="SD_ICON">
    <vt:lpwstr>006-Tavle.jpg</vt:lpwstr>
  </property>
  <property fmtid="{D5CDD505-2E9C-101B-9397-08002B2CF9AE}" pid="43" name="DocumentInfoFinished">
    <vt:lpwstr>True</vt:lpwstr>
  </property>
</Properties>
</file>