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Gitter"/>
        <w:tblW w:w="6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right w:w="0" w:type="dxa"/>
        </w:tblCellMar>
        <w:tblLook w:val="04A0" w:firstRow="1" w:lastRow="0" w:firstColumn="1" w:lastColumn="0" w:noHBand="0" w:noVBand="1"/>
      </w:tblPr>
      <w:tblGrid>
        <w:gridCol w:w="3046"/>
        <w:gridCol w:w="580"/>
        <w:gridCol w:w="2611"/>
      </w:tblGrid>
      <w:tr w:rsidR="0065236E" w:rsidRPr="000B0DF1" w:rsidTr="00EB18B8">
        <w:trPr>
          <w:trHeight w:val="754"/>
        </w:trPr>
        <w:tc>
          <w:tcPr>
            <w:tcW w:w="6096" w:type="dxa"/>
            <w:gridSpan w:val="3"/>
            <w:tcBorders>
              <w:bottom w:val="single" w:sz="4" w:space="0" w:color="auto"/>
            </w:tcBorders>
          </w:tcPr>
          <w:p w:rsidR="0065236E" w:rsidRPr="000B0DF1" w:rsidRDefault="0065236E" w:rsidP="00706E32">
            <w:pPr>
              <w:tabs>
                <w:tab w:val="left" w:pos="5655"/>
              </w:tabs>
            </w:pPr>
            <w:bookmarkStart w:id="0" w:name="_GoBack"/>
            <w:bookmarkEnd w:id="0"/>
          </w:p>
        </w:tc>
      </w:tr>
      <w:tr w:rsidR="00655B49" w:rsidRPr="000B0DF1" w:rsidTr="00EB18B8">
        <w:trPr>
          <w:trHeight w:val="884"/>
        </w:trPr>
        <w:tc>
          <w:tcPr>
            <w:tcW w:w="6096" w:type="dxa"/>
            <w:gridSpan w:val="3"/>
            <w:tcBorders>
              <w:top w:val="single" w:sz="4" w:space="0" w:color="auto"/>
            </w:tcBorders>
            <w:tcMar>
              <w:top w:w="0" w:type="dxa"/>
            </w:tcMar>
          </w:tcPr>
          <w:p w:rsidR="00EF5109" w:rsidRDefault="00FB3876" w:rsidP="000F49BE">
            <w:pPr>
              <w:pStyle w:val="DocumentHeading"/>
            </w:pPr>
            <w:r>
              <w:t>Styre</w:t>
            </w:r>
            <w:r w:rsidR="00EF5109">
              <w:t xml:space="preserve">gruppe for nationalt projekt om </w:t>
            </w:r>
          </w:p>
          <w:p w:rsidR="00655B49" w:rsidRPr="000B0DF1" w:rsidRDefault="00FB3876" w:rsidP="000F49BE">
            <w:pPr>
              <w:pStyle w:val="DocumentHeading"/>
            </w:pPr>
            <w:r>
              <w:t>dagtilbud</w:t>
            </w:r>
          </w:p>
        </w:tc>
      </w:tr>
      <w:tr w:rsidR="007774BC" w:rsidRPr="000B0DF1" w:rsidTr="00EB18B8">
        <w:trPr>
          <w:trHeight w:val="1479"/>
        </w:trPr>
        <w:tc>
          <w:tcPr>
            <w:tcW w:w="2977" w:type="dxa"/>
            <w:tcBorders>
              <w:top w:val="single" w:sz="4" w:space="0" w:color="auto"/>
            </w:tcBorders>
          </w:tcPr>
          <w:p w:rsidR="007774BC" w:rsidRPr="000B0DF1" w:rsidRDefault="007774BC" w:rsidP="0065236E">
            <w:pPr>
              <w:pStyle w:val="Template-Adresse"/>
              <w:rPr>
                <w:rStyle w:val="Template-Adresseintro"/>
              </w:rPr>
            </w:pPr>
            <w:r w:rsidRPr="000B0DF1">
              <w:rPr>
                <w:rStyle w:val="Template-Adresseintro"/>
              </w:rPr>
              <w:t>Sted:</w:t>
            </w:r>
          </w:p>
          <w:p w:rsidR="00EF5109" w:rsidRPr="000B0DF1" w:rsidRDefault="00FB3876" w:rsidP="00EF5109">
            <w:pPr>
              <w:pStyle w:val="Template-Adresse"/>
            </w:pPr>
            <w:r>
              <w:t>Danske Professionshøjskoler, Kbh.</w:t>
            </w:r>
          </w:p>
        </w:tc>
        <w:tc>
          <w:tcPr>
            <w:tcW w:w="567" w:type="dxa"/>
          </w:tcPr>
          <w:p w:rsidR="007774BC" w:rsidRPr="000B0DF1" w:rsidRDefault="007774BC" w:rsidP="0065236E">
            <w:pPr>
              <w:pStyle w:val="Template-Adresse"/>
            </w:pPr>
          </w:p>
        </w:tc>
        <w:tc>
          <w:tcPr>
            <w:tcW w:w="2552" w:type="dxa"/>
            <w:tcBorders>
              <w:top w:val="single" w:sz="4" w:space="0" w:color="auto"/>
            </w:tcBorders>
          </w:tcPr>
          <w:p w:rsidR="007774BC" w:rsidRPr="000B0DF1" w:rsidRDefault="007774BC" w:rsidP="0065236E">
            <w:pPr>
              <w:pStyle w:val="Template-Adresse"/>
              <w:rPr>
                <w:rStyle w:val="Template-Adresseintro"/>
              </w:rPr>
            </w:pPr>
            <w:r w:rsidRPr="000B0DF1">
              <w:rPr>
                <w:rStyle w:val="Template-Adresseintro"/>
              </w:rPr>
              <w:t>Mødedato:</w:t>
            </w:r>
          </w:p>
          <w:p w:rsidR="007774BC" w:rsidRDefault="00FB3876" w:rsidP="00206F5B">
            <w:pPr>
              <w:pStyle w:val="Template-Adresse"/>
            </w:pPr>
            <w:bookmarkStart w:id="1" w:name="SD_FLD_DocumentDate"/>
            <w:r>
              <w:t>27</w:t>
            </w:r>
            <w:r w:rsidR="000B0DF1">
              <w:t>. januar 2017</w:t>
            </w:r>
            <w:bookmarkEnd w:id="1"/>
          </w:p>
          <w:p w:rsidR="00EF5109" w:rsidRPr="000B0DF1" w:rsidRDefault="00EF5109" w:rsidP="00FB3876">
            <w:pPr>
              <w:pStyle w:val="Template-Adresse"/>
            </w:pPr>
            <w:r>
              <w:t xml:space="preserve">Kl. </w:t>
            </w:r>
            <w:r w:rsidR="00FB3876">
              <w:t>8-9</w:t>
            </w:r>
          </w:p>
        </w:tc>
      </w:tr>
    </w:tbl>
    <w:p w:rsidR="00FC76EF" w:rsidRPr="000B0DF1" w:rsidRDefault="00EC5F0B" w:rsidP="00FC76EF">
      <w:pPr>
        <w:pStyle w:val="Overskrift1"/>
      </w:pPr>
      <w:r w:rsidRPr="000B0DF1">
        <w:t>Deltagere</w:t>
      </w:r>
    </w:p>
    <w:p w:rsidR="00151C86" w:rsidRDefault="00151C86" w:rsidP="00FC76EF">
      <w:r>
        <w:t>Styregruppen:</w:t>
      </w:r>
    </w:p>
    <w:p w:rsidR="00FB3876" w:rsidRDefault="00151C86" w:rsidP="00FB3876">
      <w:r>
        <w:t xml:space="preserve">Anne Kjær Olsen (UCC), </w:t>
      </w:r>
      <w:r w:rsidR="00160F88">
        <w:t>Poul Erik Philipsen (VIA/EVU), Margit Nygård Mikkelsen (UCSJ), Peter Møller Pedersen (VIA)</w:t>
      </w:r>
      <w:r w:rsidR="00FB3876">
        <w:t xml:space="preserve"> og Trine Sumborg (VIA – projektleder)</w:t>
      </w:r>
    </w:p>
    <w:p w:rsidR="00FB3876" w:rsidRDefault="00FB3876" w:rsidP="00FB3876"/>
    <w:p w:rsidR="00FC76EF" w:rsidRPr="000B0DF1" w:rsidRDefault="00EC5F0B" w:rsidP="00FC76EF">
      <w:pPr>
        <w:pStyle w:val="Overskrift2"/>
      </w:pPr>
      <w:r w:rsidRPr="000B0DF1">
        <w:t>Afbud</w:t>
      </w:r>
    </w:p>
    <w:p w:rsidR="00FC76EF" w:rsidRPr="000B0DF1" w:rsidRDefault="00FC76EF" w:rsidP="00FC76EF"/>
    <w:p w:rsidR="00FC76EF" w:rsidRPr="000B0DF1" w:rsidRDefault="00FC76EF" w:rsidP="00FC76EF">
      <w:pPr>
        <w:pStyle w:val="Overskrift1"/>
      </w:pPr>
      <w:r w:rsidRPr="000B0DF1">
        <w:t>Dagsorden</w:t>
      </w:r>
    </w:p>
    <w:p w:rsidR="00D17751" w:rsidRDefault="00853C14">
      <w:pPr>
        <w:pStyle w:val="Indholdsfortegnelse1"/>
        <w:tabs>
          <w:tab w:val="left" w:pos="671"/>
          <w:tab w:val="right" w:leader="dot" w:pos="9628"/>
        </w:tabs>
        <w:rPr>
          <w:rFonts w:asciiTheme="minorHAnsi" w:eastAsiaTheme="minorEastAsia" w:hAnsiTheme="minorHAnsi" w:cstheme="minorBidi"/>
          <w:noProof/>
          <w:sz w:val="22"/>
          <w:szCs w:val="22"/>
          <w:lang w:eastAsia="da-DK"/>
        </w:rPr>
      </w:pPr>
      <w:r w:rsidRPr="000B0DF1">
        <w:fldChar w:fldCharType="begin"/>
      </w:r>
      <w:r w:rsidRPr="000B0DF1">
        <w:instrText xml:space="preserve"> TOC \n \p " " \z \t "Nummereret punkt;1" </w:instrText>
      </w:r>
      <w:r w:rsidRPr="000B0DF1">
        <w:fldChar w:fldCharType="separate"/>
      </w:r>
      <w:r w:rsidR="00D17751">
        <w:rPr>
          <w:noProof/>
        </w:rPr>
        <w:t>1.</w:t>
      </w:r>
      <w:r w:rsidR="00D17751">
        <w:rPr>
          <w:rFonts w:asciiTheme="minorHAnsi" w:eastAsiaTheme="minorEastAsia" w:hAnsiTheme="minorHAnsi" w:cstheme="minorBidi"/>
          <w:noProof/>
          <w:sz w:val="22"/>
          <w:szCs w:val="22"/>
          <w:lang w:eastAsia="da-DK"/>
        </w:rPr>
        <w:tab/>
      </w:r>
      <w:r w:rsidR="00D17751">
        <w:rPr>
          <w:noProof/>
        </w:rPr>
        <w:t>Velkomst og baggrund for projektet v. Peter Møller Pedersen</w:t>
      </w:r>
    </w:p>
    <w:p w:rsidR="00D17751" w:rsidRDefault="00D17751">
      <w:pPr>
        <w:pStyle w:val="Indholdsfortegnelse1"/>
        <w:tabs>
          <w:tab w:val="left" w:pos="671"/>
          <w:tab w:val="right" w:leader="dot" w:pos="9628"/>
        </w:tabs>
        <w:rPr>
          <w:rFonts w:asciiTheme="minorHAnsi" w:eastAsiaTheme="minorEastAsia" w:hAnsiTheme="minorHAnsi" w:cstheme="minorBidi"/>
          <w:noProof/>
          <w:sz w:val="22"/>
          <w:szCs w:val="22"/>
          <w:lang w:eastAsia="da-DK"/>
        </w:rPr>
      </w:pPr>
      <w:r>
        <w:rPr>
          <w:noProof/>
        </w:rPr>
        <w:t>2.</w:t>
      </w:r>
      <w:r>
        <w:rPr>
          <w:rFonts w:asciiTheme="minorHAnsi" w:eastAsiaTheme="minorEastAsia" w:hAnsiTheme="minorHAnsi" w:cstheme="minorBidi"/>
          <w:noProof/>
          <w:sz w:val="22"/>
          <w:szCs w:val="22"/>
          <w:lang w:eastAsia="da-DK"/>
        </w:rPr>
        <w:tab/>
      </w:r>
      <w:r>
        <w:rPr>
          <w:noProof/>
        </w:rPr>
        <w:t>Projektets organisering og forankring v. Peter Møller Pedersen</w:t>
      </w:r>
    </w:p>
    <w:p w:rsidR="00D17751" w:rsidRDefault="00D17751">
      <w:pPr>
        <w:pStyle w:val="Indholdsfortegnelse1"/>
        <w:tabs>
          <w:tab w:val="left" w:pos="671"/>
          <w:tab w:val="right" w:leader="dot" w:pos="9628"/>
        </w:tabs>
        <w:rPr>
          <w:rFonts w:asciiTheme="minorHAnsi" w:eastAsiaTheme="minorEastAsia" w:hAnsiTheme="minorHAnsi" w:cstheme="minorBidi"/>
          <w:noProof/>
          <w:sz w:val="22"/>
          <w:szCs w:val="22"/>
          <w:lang w:eastAsia="da-DK"/>
        </w:rPr>
      </w:pPr>
      <w:r>
        <w:rPr>
          <w:noProof/>
        </w:rPr>
        <w:t>3.</w:t>
      </w:r>
      <w:r>
        <w:rPr>
          <w:rFonts w:asciiTheme="minorHAnsi" w:eastAsiaTheme="minorEastAsia" w:hAnsiTheme="minorHAnsi" w:cstheme="minorBidi"/>
          <w:noProof/>
          <w:sz w:val="22"/>
          <w:szCs w:val="22"/>
          <w:lang w:eastAsia="da-DK"/>
        </w:rPr>
        <w:tab/>
      </w:r>
      <w:r>
        <w:rPr>
          <w:noProof/>
        </w:rPr>
        <w:t>Ansøgningen – justering af indsatser mm.</w:t>
      </w:r>
    </w:p>
    <w:p w:rsidR="00D17751" w:rsidRDefault="00D17751">
      <w:pPr>
        <w:pStyle w:val="Indholdsfortegnelse1"/>
        <w:tabs>
          <w:tab w:val="left" w:pos="671"/>
          <w:tab w:val="right" w:leader="dot" w:pos="9628"/>
        </w:tabs>
        <w:rPr>
          <w:rFonts w:asciiTheme="minorHAnsi" w:eastAsiaTheme="minorEastAsia" w:hAnsiTheme="minorHAnsi" w:cstheme="minorBidi"/>
          <w:noProof/>
          <w:sz w:val="22"/>
          <w:szCs w:val="22"/>
          <w:lang w:eastAsia="da-DK"/>
        </w:rPr>
      </w:pPr>
      <w:r>
        <w:rPr>
          <w:noProof/>
        </w:rPr>
        <w:t>4.</w:t>
      </w:r>
      <w:r>
        <w:rPr>
          <w:rFonts w:asciiTheme="minorHAnsi" w:eastAsiaTheme="minorEastAsia" w:hAnsiTheme="minorHAnsi" w:cstheme="minorBidi"/>
          <w:noProof/>
          <w:sz w:val="22"/>
          <w:szCs w:val="22"/>
          <w:lang w:eastAsia="da-DK"/>
        </w:rPr>
        <w:tab/>
      </w:r>
      <w:r>
        <w:rPr>
          <w:noProof/>
        </w:rPr>
        <w:t>Budget v. Trine Sumborg</w:t>
      </w:r>
    </w:p>
    <w:p w:rsidR="00D17751" w:rsidRDefault="00D17751">
      <w:pPr>
        <w:pStyle w:val="Indholdsfortegnelse1"/>
        <w:tabs>
          <w:tab w:val="left" w:pos="671"/>
          <w:tab w:val="right" w:leader="dot" w:pos="9628"/>
        </w:tabs>
        <w:rPr>
          <w:rFonts w:asciiTheme="minorHAnsi" w:eastAsiaTheme="minorEastAsia" w:hAnsiTheme="minorHAnsi" w:cstheme="minorBidi"/>
          <w:noProof/>
          <w:sz w:val="22"/>
          <w:szCs w:val="22"/>
          <w:lang w:eastAsia="da-DK"/>
        </w:rPr>
      </w:pPr>
      <w:r>
        <w:rPr>
          <w:noProof/>
        </w:rPr>
        <w:t>5.</w:t>
      </w:r>
      <w:r>
        <w:rPr>
          <w:rFonts w:asciiTheme="minorHAnsi" w:eastAsiaTheme="minorEastAsia" w:hAnsiTheme="minorHAnsi" w:cstheme="minorBidi"/>
          <w:noProof/>
          <w:sz w:val="22"/>
          <w:szCs w:val="22"/>
          <w:lang w:eastAsia="da-DK"/>
        </w:rPr>
        <w:tab/>
      </w:r>
      <w:r>
        <w:rPr>
          <w:noProof/>
        </w:rPr>
        <w:t>Fremtidige møder i styregruppen – møderække for 2017</w:t>
      </w:r>
    </w:p>
    <w:p w:rsidR="00D17751" w:rsidRDefault="00D17751">
      <w:pPr>
        <w:pStyle w:val="Indholdsfortegnelse1"/>
        <w:tabs>
          <w:tab w:val="left" w:pos="671"/>
          <w:tab w:val="right" w:leader="dot" w:pos="9628"/>
        </w:tabs>
        <w:rPr>
          <w:rFonts w:asciiTheme="minorHAnsi" w:eastAsiaTheme="minorEastAsia" w:hAnsiTheme="minorHAnsi" w:cstheme="minorBidi"/>
          <w:noProof/>
          <w:sz w:val="22"/>
          <w:szCs w:val="22"/>
          <w:lang w:eastAsia="da-DK"/>
        </w:rPr>
      </w:pPr>
      <w:r>
        <w:rPr>
          <w:noProof/>
        </w:rPr>
        <w:t>6.</w:t>
      </w:r>
      <w:r>
        <w:rPr>
          <w:rFonts w:asciiTheme="minorHAnsi" w:eastAsiaTheme="minorEastAsia" w:hAnsiTheme="minorHAnsi" w:cstheme="minorBidi"/>
          <w:noProof/>
          <w:sz w:val="22"/>
          <w:szCs w:val="22"/>
          <w:lang w:eastAsia="da-DK"/>
        </w:rPr>
        <w:tab/>
      </w:r>
      <w:r>
        <w:rPr>
          <w:noProof/>
        </w:rPr>
        <w:t>Evt.</w:t>
      </w:r>
    </w:p>
    <w:p w:rsidR="00853C14" w:rsidRPr="000B0DF1" w:rsidRDefault="00853C14" w:rsidP="00A45909">
      <w:r w:rsidRPr="000B0DF1">
        <w:fldChar w:fldCharType="end"/>
      </w:r>
    </w:p>
    <w:tbl>
      <w:tblPr>
        <w:tblStyle w:val="Tabel-Gitter"/>
        <w:tblW w:w="6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1"/>
        <w:gridCol w:w="2080"/>
        <w:gridCol w:w="616"/>
        <w:gridCol w:w="2690"/>
      </w:tblGrid>
      <w:tr w:rsidR="00853C14" w:rsidRPr="000B0DF1" w:rsidTr="00EB18B8">
        <w:trPr>
          <w:trHeight w:val="855"/>
        </w:trPr>
        <w:tc>
          <w:tcPr>
            <w:tcW w:w="851" w:type="dxa"/>
            <w:tcBorders>
              <w:top w:val="single" w:sz="4" w:space="0" w:color="auto"/>
            </w:tcBorders>
          </w:tcPr>
          <w:p w:rsidR="00853C14" w:rsidRPr="000B0DF1" w:rsidRDefault="00853C14" w:rsidP="00853C14">
            <w:pPr>
              <w:pStyle w:val="Punkt"/>
            </w:pPr>
            <w:r w:rsidRPr="000B0DF1">
              <w:t xml:space="preserve">Punkt </w:t>
            </w:r>
          </w:p>
        </w:tc>
        <w:tc>
          <w:tcPr>
            <w:tcW w:w="5386" w:type="dxa"/>
            <w:gridSpan w:val="3"/>
            <w:tcBorders>
              <w:top w:val="single" w:sz="4" w:space="0" w:color="auto"/>
            </w:tcBorders>
          </w:tcPr>
          <w:p w:rsidR="00853C14" w:rsidRPr="000B0DF1" w:rsidRDefault="000B0DF1" w:rsidP="00820D1A">
            <w:pPr>
              <w:pStyle w:val="Nummereretpunkt"/>
            </w:pPr>
            <w:bookmarkStart w:id="2" w:name="_Toc471887070"/>
            <w:bookmarkStart w:id="3" w:name="_Toc471907632"/>
            <w:r>
              <w:t>Velkomst og baggrund for projektet v. Peter Møller Pedersen</w:t>
            </w:r>
            <w:bookmarkEnd w:id="2"/>
            <w:bookmarkEnd w:id="3"/>
          </w:p>
        </w:tc>
      </w:tr>
      <w:tr w:rsidR="00853C14" w:rsidRPr="000B0DF1" w:rsidTr="00EB18B8">
        <w:tc>
          <w:tcPr>
            <w:tcW w:w="2931" w:type="dxa"/>
            <w:gridSpan w:val="2"/>
            <w:tcBorders>
              <w:top w:val="single" w:sz="4" w:space="0" w:color="auto"/>
            </w:tcBorders>
            <w:tcMar>
              <w:top w:w="57" w:type="dxa"/>
            </w:tcMar>
          </w:tcPr>
          <w:p w:rsidR="00853C14" w:rsidRPr="000B0DF1" w:rsidRDefault="00853C14" w:rsidP="00FB7BB2">
            <w:pPr>
              <w:rPr>
                <w:rStyle w:val="Template-Adresseintro"/>
              </w:rPr>
            </w:pPr>
            <w:r w:rsidRPr="000B0DF1">
              <w:rPr>
                <w:rStyle w:val="Template-Adresseintro"/>
              </w:rPr>
              <w:t>Sagsansvarlig:</w:t>
            </w:r>
          </w:p>
          <w:p w:rsidR="00853C14" w:rsidRPr="000B0DF1" w:rsidRDefault="000B0DF1" w:rsidP="00FB7BB2">
            <w:r>
              <w:t>Peter Møller Pedersen</w:t>
            </w:r>
          </w:p>
        </w:tc>
        <w:tc>
          <w:tcPr>
            <w:tcW w:w="616" w:type="dxa"/>
            <w:tcMar>
              <w:top w:w="57" w:type="dxa"/>
            </w:tcMar>
          </w:tcPr>
          <w:p w:rsidR="00853C14" w:rsidRPr="000B0DF1" w:rsidRDefault="00853C14" w:rsidP="00FB7BB2"/>
        </w:tc>
        <w:tc>
          <w:tcPr>
            <w:tcW w:w="2690" w:type="dxa"/>
            <w:tcBorders>
              <w:top w:val="single" w:sz="4" w:space="0" w:color="auto"/>
            </w:tcBorders>
            <w:tcMar>
              <w:top w:w="57" w:type="dxa"/>
            </w:tcMar>
          </w:tcPr>
          <w:p w:rsidR="00853C14" w:rsidRPr="000B0DF1" w:rsidRDefault="00853C14" w:rsidP="000B0DF1"/>
        </w:tc>
      </w:tr>
    </w:tbl>
    <w:p w:rsidR="00A45909" w:rsidRPr="000B0DF1" w:rsidRDefault="00A45909" w:rsidP="00820D1A">
      <w:pPr>
        <w:pStyle w:val="Overskrift2"/>
      </w:pPr>
      <w:r w:rsidRPr="000B0DF1">
        <w:t>Bilag</w:t>
      </w:r>
    </w:p>
    <w:p w:rsidR="00A45909" w:rsidRPr="000B0DF1" w:rsidRDefault="00FE0FAE" w:rsidP="00A45909">
      <w:r>
        <w:t>Ingen</w:t>
      </w:r>
    </w:p>
    <w:p w:rsidR="00A45909" w:rsidRPr="000B0DF1" w:rsidRDefault="00A45909" w:rsidP="00A45909">
      <w:pPr>
        <w:pStyle w:val="Overskrift2"/>
      </w:pPr>
      <w:r w:rsidRPr="000B0DF1">
        <w:t>Sagsfremstilling</w:t>
      </w:r>
    </w:p>
    <w:p w:rsidR="00A45909" w:rsidRDefault="00055B74" w:rsidP="00A45909">
      <w:r>
        <w:t>I slutningen af februar 2017 skal der indsendes formel ansøgning til Styrelsen for videregående uddannelser vedr. et sektorprojekt, der skal understøtte viden, uddannelse og kompetenceudvikling indenfor dagtilbudsområdet, herunder understøttelse af mulig ny pædagogisk læreplan med bl.a. fokus på udsatte børn og læring i dagtilbud.</w:t>
      </w:r>
    </w:p>
    <w:p w:rsidR="00055B74" w:rsidRDefault="00055B74" w:rsidP="00A45909"/>
    <w:p w:rsidR="00A45909" w:rsidRPr="000B0DF1" w:rsidRDefault="00A45909" w:rsidP="00A45909">
      <w:pPr>
        <w:pStyle w:val="Overskrift2"/>
      </w:pPr>
      <w:r w:rsidRPr="000B0DF1">
        <w:t>Indstilling</w:t>
      </w:r>
    </w:p>
    <w:p w:rsidR="00A45909" w:rsidRPr="000B0DF1" w:rsidRDefault="00055B74" w:rsidP="00A45909">
      <w:r>
        <w:t>Peter byder velkommen til mødet og forklarer kort om baggrunden for projektet.</w:t>
      </w:r>
    </w:p>
    <w:p w:rsidR="00A45909" w:rsidRPr="000B0DF1" w:rsidRDefault="00A45909" w:rsidP="00A45909">
      <w:pPr>
        <w:pStyle w:val="Overskrift2"/>
      </w:pPr>
      <w:r w:rsidRPr="000B0DF1">
        <w:t>Referat</w:t>
      </w:r>
    </w:p>
    <w:p w:rsidR="000B0DF1" w:rsidRPr="00820D1A" w:rsidRDefault="000B0DF1" w:rsidP="00A45909"/>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66"/>
        <w:gridCol w:w="3098"/>
        <w:gridCol w:w="918"/>
        <w:gridCol w:w="4356"/>
      </w:tblGrid>
      <w:tr w:rsidR="000B0DF1" w:rsidRPr="00820D1A" w:rsidTr="001B60FC">
        <w:trPr>
          <w:trHeight w:val="855"/>
        </w:trPr>
        <w:tc>
          <w:tcPr>
            <w:tcW w:w="1266" w:type="dxa"/>
            <w:tcBorders>
              <w:top w:val="single" w:sz="4" w:space="0" w:color="auto"/>
            </w:tcBorders>
          </w:tcPr>
          <w:p w:rsidR="000B0DF1" w:rsidRPr="00820D1A" w:rsidRDefault="000B0DF1" w:rsidP="00853C14">
            <w:pPr>
              <w:pStyle w:val="Punkt"/>
            </w:pPr>
            <w:r w:rsidRPr="00820D1A">
              <w:lastRenderedPageBreak/>
              <w:t xml:space="preserve">Punkt </w:t>
            </w:r>
          </w:p>
        </w:tc>
        <w:tc>
          <w:tcPr>
            <w:tcW w:w="8372" w:type="dxa"/>
            <w:gridSpan w:val="3"/>
            <w:tcBorders>
              <w:top w:val="single" w:sz="4" w:space="0" w:color="auto"/>
            </w:tcBorders>
          </w:tcPr>
          <w:p w:rsidR="000B0DF1" w:rsidRPr="00820D1A" w:rsidRDefault="000B0DF1" w:rsidP="000B0DF1">
            <w:pPr>
              <w:pStyle w:val="Nummereretpunkt"/>
            </w:pPr>
            <w:bookmarkStart w:id="4" w:name="_Toc471887071"/>
            <w:bookmarkStart w:id="5" w:name="_Toc471907633"/>
            <w:r>
              <w:t>Projektets organisering og forankring v. Peter Møller Pedersen</w:t>
            </w:r>
            <w:bookmarkEnd w:id="4"/>
            <w:bookmarkEnd w:id="5"/>
            <w:r>
              <w:t xml:space="preserve"> </w:t>
            </w:r>
          </w:p>
        </w:tc>
      </w:tr>
      <w:tr w:rsidR="000B0DF1" w:rsidRPr="00820D1A" w:rsidTr="001B60FC">
        <w:tc>
          <w:tcPr>
            <w:tcW w:w="4364" w:type="dxa"/>
            <w:gridSpan w:val="2"/>
            <w:tcBorders>
              <w:top w:val="single" w:sz="4" w:space="0" w:color="auto"/>
            </w:tcBorders>
            <w:tcMar>
              <w:top w:w="57" w:type="dxa"/>
            </w:tcMar>
          </w:tcPr>
          <w:p w:rsidR="000B0DF1" w:rsidRPr="00820D1A" w:rsidRDefault="000B0DF1" w:rsidP="00FB7BB2">
            <w:pPr>
              <w:rPr>
                <w:rStyle w:val="Template-Adresseintro"/>
              </w:rPr>
            </w:pPr>
            <w:r w:rsidRPr="00820D1A">
              <w:rPr>
                <w:rStyle w:val="Template-Adresseintro"/>
              </w:rPr>
              <w:t>Sagsansvarlig:</w:t>
            </w:r>
          </w:p>
          <w:p w:rsidR="000B0DF1" w:rsidRPr="00820D1A" w:rsidRDefault="000B0DF1" w:rsidP="00FB7BB2">
            <w:r>
              <w:t>Peter Møller Pedersen</w:t>
            </w:r>
          </w:p>
        </w:tc>
        <w:tc>
          <w:tcPr>
            <w:tcW w:w="918" w:type="dxa"/>
            <w:tcMar>
              <w:top w:w="57" w:type="dxa"/>
            </w:tcMar>
          </w:tcPr>
          <w:p w:rsidR="000B0DF1" w:rsidRPr="00820D1A" w:rsidRDefault="000B0DF1" w:rsidP="00FB7BB2"/>
        </w:tc>
        <w:tc>
          <w:tcPr>
            <w:tcW w:w="4356" w:type="dxa"/>
            <w:tcBorders>
              <w:top w:val="single" w:sz="4" w:space="0" w:color="auto"/>
            </w:tcBorders>
            <w:tcMar>
              <w:top w:w="57" w:type="dxa"/>
            </w:tcMar>
          </w:tcPr>
          <w:p w:rsidR="000B0DF1" w:rsidRPr="00820D1A" w:rsidRDefault="000B0DF1" w:rsidP="00FB7BB2"/>
        </w:tc>
      </w:tr>
    </w:tbl>
    <w:p w:rsidR="000B0DF1" w:rsidRPr="00820D1A" w:rsidRDefault="000B0DF1" w:rsidP="00820D1A">
      <w:pPr>
        <w:pStyle w:val="Overskrift2"/>
      </w:pPr>
      <w:r w:rsidRPr="00820D1A">
        <w:t>Bilag</w:t>
      </w:r>
    </w:p>
    <w:p w:rsidR="000B0DF1" w:rsidRPr="00820D1A" w:rsidRDefault="00055B74" w:rsidP="00A45909">
      <w:r>
        <w:t>Oversigt over styregruppens og arbejdsgruppens medlemmer</w:t>
      </w:r>
    </w:p>
    <w:p w:rsidR="000B0DF1" w:rsidRPr="00820D1A" w:rsidRDefault="000B0DF1" w:rsidP="00A45909">
      <w:pPr>
        <w:pStyle w:val="Overskrift2"/>
      </w:pPr>
      <w:r w:rsidRPr="00820D1A">
        <w:t>Sagsfremstilling</w:t>
      </w:r>
    </w:p>
    <w:p w:rsidR="00055B74" w:rsidRPr="000B0DF1" w:rsidRDefault="00055B74" w:rsidP="00055B74">
      <w:r>
        <w:t>Alle pædagoguddannelser i Danmark deltager og VIA er leadpartner på projektet.</w:t>
      </w:r>
    </w:p>
    <w:p w:rsidR="000B0DF1" w:rsidRPr="00820D1A" w:rsidRDefault="000B0DF1" w:rsidP="00A45909"/>
    <w:p w:rsidR="000B0DF1" w:rsidRPr="00820D1A" w:rsidRDefault="005101BF" w:rsidP="00A45909">
      <w:r>
        <w:t>UCC, UCN, UCSyd, UCSJ, UCL og VIA</w:t>
      </w:r>
      <w:r w:rsidR="00055B74">
        <w:t xml:space="preserve"> deltager med delprojekter og indgår derudover i en række fælles tiltag på tværs af alle pædagoguddannelser/UC-er.</w:t>
      </w:r>
    </w:p>
    <w:p w:rsidR="000B0DF1" w:rsidRPr="00820D1A" w:rsidRDefault="000B0DF1" w:rsidP="00A45909">
      <w:pPr>
        <w:pStyle w:val="Overskrift2"/>
      </w:pPr>
      <w:r w:rsidRPr="00820D1A">
        <w:t>Indstilling</w:t>
      </w:r>
    </w:p>
    <w:p w:rsidR="000B0DF1" w:rsidRPr="00820D1A" w:rsidRDefault="00055B74" w:rsidP="00A45909">
      <w:r>
        <w:t>Peter informere om projektets opbygning og organisering. Herunder grundtankerne for hvordan arbejdet i projektet skal struktureres.</w:t>
      </w:r>
    </w:p>
    <w:p w:rsidR="000B0DF1" w:rsidRPr="00820D1A" w:rsidRDefault="000B0DF1" w:rsidP="00A45909">
      <w:pPr>
        <w:pStyle w:val="Overskrift2"/>
      </w:pPr>
      <w:r w:rsidRPr="00820D1A">
        <w:t>Referat</w:t>
      </w:r>
    </w:p>
    <w:p w:rsidR="000B0DF1" w:rsidRPr="00820D1A" w:rsidRDefault="000B0DF1" w:rsidP="00A45909"/>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66"/>
        <w:gridCol w:w="3098"/>
        <w:gridCol w:w="918"/>
        <w:gridCol w:w="4356"/>
      </w:tblGrid>
      <w:tr w:rsidR="000B0DF1" w:rsidRPr="00820D1A" w:rsidTr="001B60FC">
        <w:trPr>
          <w:trHeight w:val="855"/>
        </w:trPr>
        <w:tc>
          <w:tcPr>
            <w:tcW w:w="1266" w:type="dxa"/>
            <w:tcBorders>
              <w:top w:val="single" w:sz="4" w:space="0" w:color="auto"/>
            </w:tcBorders>
          </w:tcPr>
          <w:p w:rsidR="000B0DF1" w:rsidRPr="00820D1A" w:rsidRDefault="000B0DF1" w:rsidP="00853C14">
            <w:pPr>
              <w:pStyle w:val="Punkt"/>
            </w:pPr>
            <w:r w:rsidRPr="00820D1A">
              <w:t xml:space="preserve">Punkt </w:t>
            </w:r>
          </w:p>
        </w:tc>
        <w:tc>
          <w:tcPr>
            <w:tcW w:w="8372" w:type="dxa"/>
            <w:gridSpan w:val="3"/>
            <w:tcBorders>
              <w:top w:val="single" w:sz="4" w:space="0" w:color="auto"/>
            </w:tcBorders>
          </w:tcPr>
          <w:p w:rsidR="000B0DF1" w:rsidRPr="00820D1A" w:rsidRDefault="000B0DF1" w:rsidP="00CE5567">
            <w:pPr>
              <w:pStyle w:val="Nummereretpunkt"/>
            </w:pPr>
            <w:bookmarkStart w:id="6" w:name="_Toc471887072"/>
            <w:bookmarkStart w:id="7" w:name="_Toc471907634"/>
            <w:r>
              <w:t xml:space="preserve">Ansøgningen </w:t>
            </w:r>
            <w:bookmarkEnd w:id="6"/>
            <w:r w:rsidR="00CE5567">
              <w:t>– justering af indsatser mm.</w:t>
            </w:r>
            <w:bookmarkEnd w:id="7"/>
          </w:p>
        </w:tc>
      </w:tr>
      <w:tr w:rsidR="000B0DF1" w:rsidRPr="00820D1A" w:rsidTr="001B60FC">
        <w:tc>
          <w:tcPr>
            <w:tcW w:w="4364" w:type="dxa"/>
            <w:gridSpan w:val="2"/>
            <w:tcBorders>
              <w:top w:val="single" w:sz="4" w:space="0" w:color="auto"/>
            </w:tcBorders>
            <w:tcMar>
              <w:top w:w="57" w:type="dxa"/>
            </w:tcMar>
          </w:tcPr>
          <w:p w:rsidR="000B0DF1" w:rsidRPr="00820D1A" w:rsidRDefault="000B0DF1" w:rsidP="00FB7BB2">
            <w:pPr>
              <w:rPr>
                <w:rStyle w:val="Template-Adresseintro"/>
              </w:rPr>
            </w:pPr>
            <w:r w:rsidRPr="00820D1A">
              <w:rPr>
                <w:rStyle w:val="Template-Adresseintro"/>
              </w:rPr>
              <w:t>Sagsansvarlig:</w:t>
            </w:r>
          </w:p>
          <w:p w:rsidR="000B0DF1" w:rsidRPr="00820D1A" w:rsidRDefault="00CE5567" w:rsidP="00FB7BB2">
            <w:r>
              <w:t xml:space="preserve">Alle </w:t>
            </w:r>
          </w:p>
        </w:tc>
        <w:tc>
          <w:tcPr>
            <w:tcW w:w="918" w:type="dxa"/>
            <w:tcMar>
              <w:top w:w="57" w:type="dxa"/>
            </w:tcMar>
          </w:tcPr>
          <w:p w:rsidR="000B0DF1" w:rsidRPr="00820D1A" w:rsidRDefault="000B0DF1" w:rsidP="00FB7BB2"/>
        </w:tc>
        <w:tc>
          <w:tcPr>
            <w:tcW w:w="4356" w:type="dxa"/>
            <w:tcBorders>
              <w:top w:val="single" w:sz="4" w:space="0" w:color="auto"/>
            </w:tcBorders>
            <w:tcMar>
              <w:top w:w="57" w:type="dxa"/>
            </w:tcMar>
          </w:tcPr>
          <w:p w:rsidR="000B0DF1" w:rsidRPr="00820D1A" w:rsidRDefault="000B0DF1" w:rsidP="00FB7BB2"/>
        </w:tc>
      </w:tr>
    </w:tbl>
    <w:p w:rsidR="000B0DF1" w:rsidRPr="00820D1A" w:rsidRDefault="000B0DF1" w:rsidP="00820D1A">
      <w:pPr>
        <w:pStyle w:val="Overskrift2"/>
      </w:pPr>
      <w:r w:rsidRPr="00820D1A">
        <w:t>Bilag</w:t>
      </w:r>
    </w:p>
    <w:p w:rsidR="00055B74" w:rsidRPr="00820D1A" w:rsidRDefault="00055B74" w:rsidP="00055B74">
      <w:r>
        <w:t>Udkast til ansøgning og bevillingsskrivelse fra ministeriet</w:t>
      </w:r>
    </w:p>
    <w:p w:rsidR="000B0DF1" w:rsidRPr="00820D1A" w:rsidRDefault="000B0DF1" w:rsidP="00A45909">
      <w:pPr>
        <w:pStyle w:val="Overskrift2"/>
      </w:pPr>
      <w:r w:rsidRPr="00820D1A">
        <w:t>Sagsfremstilling</w:t>
      </w:r>
    </w:p>
    <w:p w:rsidR="000B0DF1" w:rsidRDefault="00FE0FAE" w:rsidP="00A45909">
      <w:r>
        <w:t>Projektet består overordnet af fire initiativer:</w:t>
      </w:r>
    </w:p>
    <w:p w:rsidR="00FE0FAE" w:rsidRDefault="00FE0FAE" w:rsidP="00A45909">
      <w:r>
        <w:t>Initiativ 1 – Udvikling af kompetenceudviklingsindsatser for ledere og pædagoger (EVU arbejder med dette)</w:t>
      </w:r>
    </w:p>
    <w:p w:rsidR="00FE0FAE" w:rsidRDefault="00FE0FAE" w:rsidP="00A45909">
      <w:r>
        <w:t>Initiativ 2 – Evaluering af de eksisterende kompetencemål samt anbefalinger til nye set i lyset af de styrkede pædagogiske læreplaner</w:t>
      </w:r>
    </w:p>
    <w:p w:rsidR="00FE0FAE" w:rsidRDefault="00FE0FAE" w:rsidP="00A45909">
      <w:r>
        <w:t>Initiativ 3 – Udvikling af vidensbank</w:t>
      </w:r>
    </w:p>
    <w:p w:rsidR="00FE0FAE" w:rsidRPr="00820D1A" w:rsidRDefault="00FE0FAE" w:rsidP="00A45909">
      <w:r>
        <w:t xml:space="preserve">Initiativ 4 – Udarbejdelse af nyt undervisningsmateriale og kompetenceudvikling af undervisere; delprojekt a) udgivelse af undervisningsmateriale til brug i pædagoguddannelsen og delprojekt b) kompetenceudvikling af undervisere i pædagoguddannelsen </w:t>
      </w:r>
    </w:p>
    <w:p w:rsidR="000B0DF1" w:rsidRDefault="000B0DF1" w:rsidP="00A45909"/>
    <w:p w:rsidR="00FE0FAE" w:rsidRPr="00820D1A" w:rsidRDefault="00FE0FAE" w:rsidP="00A45909">
      <w:r>
        <w:t>Overordnet tidsplan for projektet fremgår af udkastet til ansøgningen.</w:t>
      </w:r>
    </w:p>
    <w:p w:rsidR="000B0DF1" w:rsidRPr="00820D1A" w:rsidRDefault="000B0DF1" w:rsidP="00A45909">
      <w:pPr>
        <w:pStyle w:val="Overskrift2"/>
      </w:pPr>
      <w:r w:rsidRPr="00820D1A">
        <w:t>Indstilling</w:t>
      </w:r>
    </w:p>
    <w:p w:rsidR="000B0DF1" w:rsidRPr="00820D1A" w:rsidRDefault="00CE5567" w:rsidP="00A45909">
      <w:r>
        <w:t>S</w:t>
      </w:r>
      <w:r w:rsidR="00FE0FAE">
        <w:t>tyregruppen kommenterer og kvalificerer ansøgningen</w:t>
      </w:r>
      <w:r>
        <w:t>,</w:t>
      </w:r>
      <w:r w:rsidR="00FE0FAE">
        <w:t xml:space="preserve"> så den efterfølgende kan gøres færdig og indsendes til ministeriet.</w:t>
      </w:r>
    </w:p>
    <w:p w:rsidR="000B0DF1" w:rsidRPr="00820D1A" w:rsidRDefault="000B0DF1" w:rsidP="00A45909">
      <w:pPr>
        <w:pStyle w:val="Overskrift2"/>
      </w:pPr>
      <w:r w:rsidRPr="00820D1A">
        <w:t>Referat</w:t>
      </w:r>
    </w:p>
    <w:p w:rsidR="000B0DF1" w:rsidRPr="00820D1A" w:rsidRDefault="000B0DF1" w:rsidP="00A45909"/>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66"/>
        <w:gridCol w:w="3098"/>
        <w:gridCol w:w="918"/>
        <w:gridCol w:w="4356"/>
      </w:tblGrid>
      <w:tr w:rsidR="000B0DF1" w:rsidRPr="00820D1A" w:rsidTr="001B60FC">
        <w:trPr>
          <w:trHeight w:val="855"/>
        </w:trPr>
        <w:tc>
          <w:tcPr>
            <w:tcW w:w="1266" w:type="dxa"/>
            <w:tcBorders>
              <w:top w:val="single" w:sz="4" w:space="0" w:color="auto"/>
            </w:tcBorders>
          </w:tcPr>
          <w:p w:rsidR="000B0DF1" w:rsidRPr="00820D1A" w:rsidRDefault="000B0DF1" w:rsidP="00853C14">
            <w:pPr>
              <w:pStyle w:val="Punkt"/>
            </w:pPr>
            <w:r w:rsidRPr="00820D1A">
              <w:t xml:space="preserve">Punkt </w:t>
            </w:r>
          </w:p>
        </w:tc>
        <w:tc>
          <w:tcPr>
            <w:tcW w:w="8372" w:type="dxa"/>
            <w:gridSpan w:val="3"/>
            <w:tcBorders>
              <w:top w:val="single" w:sz="4" w:space="0" w:color="auto"/>
            </w:tcBorders>
          </w:tcPr>
          <w:p w:rsidR="000B0DF1" w:rsidRPr="00820D1A" w:rsidRDefault="000B0DF1" w:rsidP="000B0DF1">
            <w:pPr>
              <w:pStyle w:val="Nummereretpunkt"/>
            </w:pPr>
            <w:bookmarkStart w:id="8" w:name="_Toc471887073"/>
            <w:bookmarkStart w:id="9" w:name="_Toc471907635"/>
            <w:r>
              <w:t>Budget v. Trine Sumborg</w:t>
            </w:r>
            <w:bookmarkEnd w:id="8"/>
            <w:bookmarkEnd w:id="9"/>
          </w:p>
        </w:tc>
      </w:tr>
      <w:tr w:rsidR="000B0DF1" w:rsidRPr="00820D1A" w:rsidTr="001B60FC">
        <w:tc>
          <w:tcPr>
            <w:tcW w:w="4364" w:type="dxa"/>
            <w:gridSpan w:val="2"/>
            <w:tcBorders>
              <w:top w:val="single" w:sz="4" w:space="0" w:color="auto"/>
            </w:tcBorders>
            <w:tcMar>
              <w:top w:w="57" w:type="dxa"/>
            </w:tcMar>
          </w:tcPr>
          <w:p w:rsidR="000B0DF1" w:rsidRPr="00820D1A" w:rsidRDefault="000B0DF1" w:rsidP="00FB7BB2">
            <w:pPr>
              <w:rPr>
                <w:rStyle w:val="Template-Adresseintro"/>
              </w:rPr>
            </w:pPr>
            <w:r w:rsidRPr="00820D1A">
              <w:rPr>
                <w:rStyle w:val="Template-Adresseintro"/>
              </w:rPr>
              <w:t>Sagsansvarlig:</w:t>
            </w:r>
          </w:p>
          <w:p w:rsidR="000B0DF1" w:rsidRPr="00820D1A" w:rsidRDefault="000B0DF1" w:rsidP="00FB7BB2">
            <w:r>
              <w:t>Trine Sumborg</w:t>
            </w:r>
          </w:p>
        </w:tc>
        <w:tc>
          <w:tcPr>
            <w:tcW w:w="918" w:type="dxa"/>
            <w:tcMar>
              <w:top w:w="57" w:type="dxa"/>
            </w:tcMar>
          </w:tcPr>
          <w:p w:rsidR="000B0DF1" w:rsidRPr="00820D1A" w:rsidRDefault="000B0DF1" w:rsidP="00FB7BB2"/>
        </w:tc>
        <w:tc>
          <w:tcPr>
            <w:tcW w:w="4356" w:type="dxa"/>
            <w:tcBorders>
              <w:top w:val="single" w:sz="4" w:space="0" w:color="auto"/>
            </w:tcBorders>
            <w:tcMar>
              <w:top w:w="57" w:type="dxa"/>
            </w:tcMar>
          </w:tcPr>
          <w:p w:rsidR="000B0DF1" w:rsidRPr="00820D1A" w:rsidRDefault="000B0DF1" w:rsidP="00FB7BB2"/>
        </w:tc>
      </w:tr>
    </w:tbl>
    <w:p w:rsidR="00055B74" w:rsidRDefault="000B0DF1" w:rsidP="00055B74">
      <w:pPr>
        <w:pStyle w:val="Overskrift2"/>
      </w:pPr>
      <w:r w:rsidRPr="00820D1A">
        <w:lastRenderedPageBreak/>
        <w:t>Bilag</w:t>
      </w:r>
    </w:p>
    <w:p w:rsidR="00055B74" w:rsidRPr="00055B74" w:rsidRDefault="00055B74" w:rsidP="00055B74">
      <w:r>
        <w:t>Udkast til budget</w:t>
      </w:r>
    </w:p>
    <w:p w:rsidR="000B0DF1" w:rsidRPr="00820D1A" w:rsidRDefault="000B0DF1" w:rsidP="00A45909">
      <w:pPr>
        <w:pStyle w:val="Overskrift2"/>
      </w:pPr>
      <w:r w:rsidRPr="00820D1A">
        <w:t>Sagsfremstilling</w:t>
      </w:r>
    </w:p>
    <w:p w:rsidR="000B0DF1" w:rsidRPr="00820D1A" w:rsidRDefault="00055B74" w:rsidP="00A45909">
      <w:r>
        <w:t>Midlerne til delprojekter fordeles ligeligt mellem alle involverede UC-er.</w:t>
      </w:r>
    </w:p>
    <w:p w:rsidR="000B0DF1" w:rsidRPr="00820D1A" w:rsidRDefault="000B0DF1" w:rsidP="00A45909">
      <w:pPr>
        <w:pStyle w:val="Overskrift2"/>
      </w:pPr>
      <w:r w:rsidRPr="00820D1A">
        <w:t>Indstilling</w:t>
      </w:r>
    </w:p>
    <w:p w:rsidR="000B0DF1" w:rsidRDefault="00055B74" w:rsidP="00A45909">
      <w:r>
        <w:t>Tr</w:t>
      </w:r>
      <w:r w:rsidR="00DB09B0">
        <w:t>ine gennemgår udkastet til proj</w:t>
      </w:r>
      <w:r>
        <w:t>ektbudgettet</w:t>
      </w:r>
      <w:r w:rsidR="00DB09B0">
        <w:t>.</w:t>
      </w:r>
    </w:p>
    <w:p w:rsidR="00DB09B0" w:rsidRDefault="00DB09B0" w:rsidP="00A45909"/>
    <w:p w:rsidR="00DB09B0" w:rsidRDefault="00DB09B0" w:rsidP="00A45909">
      <w:r>
        <w:t>Det indstilles at styregruppen godkender budgettet</w:t>
      </w:r>
      <w:r w:rsidR="00FE0FAE">
        <w:t>, så det kan medsendes ansøgningen til ministeriet</w:t>
      </w:r>
      <w:r>
        <w:t>.</w:t>
      </w:r>
    </w:p>
    <w:p w:rsidR="00FE0FAE" w:rsidRDefault="00FE0FAE" w:rsidP="00A45909"/>
    <w:p w:rsidR="00FE0FAE" w:rsidRPr="00820D1A" w:rsidRDefault="00FE0FAE" w:rsidP="00A45909">
      <w:r>
        <w:t>Hvert UC udarbejder udkast til eget budget for egne delprojekt indsatser for 2017 og 2018.</w:t>
      </w:r>
      <w:r w:rsidR="00CE5567">
        <w:t xml:space="preserve"> dette aftales nærmere på arbejdsgruppens møde d. 31/1-2017.</w:t>
      </w:r>
    </w:p>
    <w:p w:rsidR="000B0DF1" w:rsidRDefault="000B0DF1" w:rsidP="00A45909">
      <w:pPr>
        <w:pStyle w:val="Overskrift2"/>
      </w:pPr>
      <w:r w:rsidRPr="00820D1A">
        <w:t>Referat</w:t>
      </w:r>
    </w:p>
    <w:p w:rsidR="00FB3876" w:rsidRPr="00FB3876" w:rsidRDefault="00FB3876" w:rsidP="00FB3876"/>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66"/>
        <w:gridCol w:w="3098"/>
        <w:gridCol w:w="918"/>
        <w:gridCol w:w="4356"/>
      </w:tblGrid>
      <w:tr w:rsidR="000B0DF1" w:rsidRPr="00820D1A" w:rsidTr="001B60FC">
        <w:trPr>
          <w:trHeight w:val="855"/>
        </w:trPr>
        <w:tc>
          <w:tcPr>
            <w:tcW w:w="1266" w:type="dxa"/>
            <w:tcBorders>
              <w:top w:val="single" w:sz="4" w:space="0" w:color="auto"/>
            </w:tcBorders>
          </w:tcPr>
          <w:p w:rsidR="000B0DF1" w:rsidRPr="00820D1A" w:rsidRDefault="000B0DF1" w:rsidP="00853C14">
            <w:pPr>
              <w:pStyle w:val="Punkt"/>
            </w:pPr>
            <w:r w:rsidRPr="00820D1A">
              <w:t xml:space="preserve">Punkt </w:t>
            </w:r>
          </w:p>
        </w:tc>
        <w:tc>
          <w:tcPr>
            <w:tcW w:w="8372" w:type="dxa"/>
            <w:gridSpan w:val="3"/>
            <w:tcBorders>
              <w:top w:val="single" w:sz="4" w:space="0" w:color="auto"/>
            </w:tcBorders>
          </w:tcPr>
          <w:p w:rsidR="000B0DF1" w:rsidRPr="00820D1A" w:rsidRDefault="000B0DF1" w:rsidP="00FB3876">
            <w:pPr>
              <w:pStyle w:val="Nummereretpunkt"/>
            </w:pPr>
            <w:bookmarkStart w:id="10" w:name="_Toc471887075"/>
            <w:bookmarkStart w:id="11" w:name="_Toc471907636"/>
            <w:r>
              <w:t xml:space="preserve">Fremtidige møder i </w:t>
            </w:r>
            <w:r w:rsidR="00FB3876">
              <w:t>styre</w:t>
            </w:r>
            <w:r>
              <w:t>gruppen – møderække for 2017</w:t>
            </w:r>
            <w:bookmarkEnd w:id="10"/>
            <w:bookmarkEnd w:id="11"/>
          </w:p>
        </w:tc>
      </w:tr>
      <w:tr w:rsidR="000B0DF1" w:rsidRPr="00820D1A" w:rsidTr="001B60FC">
        <w:tc>
          <w:tcPr>
            <w:tcW w:w="4364" w:type="dxa"/>
            <w:gridSpan w:val="2"/>
            <w:tcBorders>
              <w:top w:val="single" w:sz="4" w:space="0" w:color="auto"/>
            </w:tcBorders>
            <w:tcMar>
              <w:top w:w="57" w:type="dxa"/>
            </w:tcMar>
          </w:tcPr>
          <w:p w:rsidR="000B0DF1" w:rsidRPr="00820D1A" w:rsidRDefault="000B0DF1" w:rsidP="00FB7BB2">
            <w:pPr>
              <w:rPr>
                <w:rStyle w:val="Template-Adresseintro"/>
              </w:rPr>
            </w:pPr>
            <w:r w:rsidRPr="00820D1A">
              <w:rPr>
                <w:rStyle w:val="Template-Adresseintro"/>
              </w:rPr>
              <w:t>Sagsansvarlig:</w:t>
            </w:r>
          </w:p>
          <w:p w:rsidR="000B0DF1" w:rsidRPr="00820D1A" w:rsidRDefault="000B0DF1" w:rsidP="00FB7BB2">
            <w:r>
              <w:t>Trine Sumborg</w:t>
            </w:r>
          </w:p>
        </w:tc>
        <w:tc>
          <w:tcPr>
            <w:tcW w:w="918" w:type="dxa"/>
            <w:tcMar>
              <w:top w:w="57" w:type="dxa"/>
            </w:tcMar>
          </w:tcPr>
          <w:p w:rsidR="000B0DF1" w:rsidRPr="00820D1A" w:rsidRDefault="000B0DF1" w:rsidP="00FB7BB2"/>
        </w:tc>
        <w:tc>
          <w:tcPr>
            <w:tcW w:w="4356" w:type="dxa"/>
            <w:tcBorders>
              <w:top w:val="single" w:sz="4" w:space="0" w:color="auto"/>
            </w:tcBorders>
            <w:tcMar>
              <w:top w:w="57" w:type="dxa"/>
            </w:tcMar>
          </w:tcPr>
          <w:p w:rsidR="000B0DF1" w:rsidRPr="00820D1A" w:rsidRDefault="000B0DF1" w:rsidP="00FB7BB2"/>
        </w:tc>
      </w:tr>
    </w:tbl>
    <w:p w:rsidR="000B0DF1" w:rsidRPr="00820D1A" w:rsidRDefault="000B0DF1" w:rsidP="00820D1A">
      <w:pPr>
        <w:pStyle w:val="Overskrift2"/>
      </w:pPr>
      <w:r w:rsidRPr="00820D1A">
        <w:t>Bilag</w:t>
      </w:r>
    </w:p>
    <w:p w:rsidR="000B0DF1" w:rsidRPr="00820D1A" w:rsidRDefault="00FE0FAE" w:rsidP="00A45909">
      <w:r>
        <w:t>Ingen</w:t>
      </w:r>
    </w:p>
    <w:p w:rsidR="000B0DF1" w:rsidRPr="00820D1A" w:rsidRDefault="000B0DF1" w:rsidP="00A45909">
      <w:pPr>
        <w:pStyle w:val="Overskrift2"/>
      </w:pPr>
      <w:r w:rsidRPr="00820D1A">
        <w:t>Sagsfremstilling</w:t>
      </w:r>
    </w:p>
    <w:p w:rsidR="000B0DF1" w:rsidRPr="00820D1A" w:rsidRDefault="00FB3876" w:rsidP="00A45909">
      <w:r>
        <w:t>Styregruppen skal løbende følge udviklingen i delprojekterne og i arbejdsgruppen</w:t>
      </w:r>
      <w:r w:rsidR="00FE0FAE">
        <w:t>.</w:t>
      </w:r>
    </w:p>
    <w:p w:rsidR="000B0DF1" w:rsidRPr="00820D1A" w:rsidRDefault="000B0DF1" w:rsidP="00A45909">
      <w:pPr>
        <w:pStyle w:val="Overskrift2"/>
      </w:pPr>
      <w:r w:rsidRPr="00820D1A">
        <w:t>Indstilling</w:t>
      </w:r>
    </w:p>
    <w:p w:rsidR="000B0DF1" w:rsidRPr="00820D1A" w:rsidRDefault="00FE0FAE" w:rsidP="00A45909">
      <w:r>
        <w:t xml:space="preserve">Der fastlægges en møderække for </w:t>
      </w:r>
      <w:r w:rsidR="00FB3876">
        <w:t>styre</w:t>
      </w:r>
      <w:r>
        <w:t>gruppens møder i 2017</w:t>
      </w:r>
      <w:r w:rsidR="00A04EA6">
        <w:t>. Varighed og sted besluttes for samtlige møder.</w:t>
      </w:r>
    </w:p>
    <w:p w:rsidR="000B0DF1" w:rsidRPr="00820D1A" w:rsidRDefault="000B0DF1" w:rsidP="00A45909">
      <w:pPr>
        <w:pStyle w:val="Overskrift2"/>
      </w:pPr>
      <w:r w:rsidRPr="00820D1A">
        <w:t>Referat</w:t>
      </w:r>
    </w:p>
    <w:p w:rsidR="000B0DF1" w:rsidRPr="00820D1A" w:rsidRDefault="000B0DF1" w:rsidP="00A45909"/>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66"/>
        <w:gridCol w:w="3098"/>
        <w:gridCol w:w="918"/>
        <w:gridCol w:w="4356"/>
      </w:tblGrid>
      <w:tr w:rsidR="000B0DF1" w:rsidRPr="00820D1A" w:rsidTr="001B60FC">
        <w:trPr>
          <w:trHeight w:val="855"/>
        </w:trPr>
        <w:tc>
          <w:tcPr>
            <w:tcW w:w="1266" w:type="dxa"/>
            <w:tcBorders>
              <w:top w:val="single" w:sz="4" w:space="0" w:color="auto"/>
            </w:tcBorders>
          </w:tcPr>
          <w:p w:rsidR="000B0DF1" w:rsidRPr="00820D1A" w:rsidRDefault="000B0DF1" w:rsidP="00853C14">
            <w:pPr>
              <w:pStyle w:val="Punkt"/>
            </w:pPr>
            <w:r w:rsidRPr="00820D1A">
              <w:t xml:space="preserve">Punkt </w:t>
            </w:r>
          </w:p>
        </w:tc>
        <w:tc>
          <w:tcPr>
            <w:tcW w:w="8372" w:type="dxa"/>
            <w:gridSpan w:val="3"/>
            <w:tcBorders>
              <w:top w:val="single" w:sz="4" w:space="0" w:color="auto"/>
            </w:tcBorders>
          </w:tcPr>
          <w:p w:rsidR="000B0DF1" w:rsidRPr="00820D1A" w:rsidRDefault="000B0DF1" w:rsidP="000B0DF1">
            <w:pPr>
              <w:pStyle w:val="Nummereretpunkt"/>
            </w:pPr>
            <w:bookmarkStart w:id="12" w:name="_Toc471887076"/>
            <w:bookmarkStart w:id="13" w:name="_Toc471907637"/>
            <w:r>
              <w:t>Evt.</w:t>
            </w:r>
            <w:bookmarkEnd w:id="12"/>
            <w:bookmarkEnd w:id="13"/>
          </w:p>
        </w:tc>
      </w:tr>
      <w:tr w:rsidR="000B0DF1" w:rsidRPr="00820D1A" w:rsidTr="001B60FC">
        <w:tc>
          <w:tcPr>
            <w:tcW w:w="4364" w:type="dxa"/>
            <w:gridSpan w:val="2"/>
            <w:tcBorders>
              <w:top w:val="single" w:sz="4" w:space="0" w:color="auto"/>
            </w:tcBorders>
            <w:tcMar>
              <w:top w:w="57" w:type="dxa"/>
            </w:tcMar>
          </w:tcPr>
          <w:p w:rsidR="000B0DF1" w:rsidRPr="00820D1A" w:rsidRDefault="000B0DF1" w:rsidP="00FB7BB2">
            <w:pPr>
              <w:rPr>
                <w:rStyle w:val="Template-Adresseintro"/>
              </w:rPr>
            </w:pPr>
            <w:r w:rsidRPr="00820D1A">
              <w:rPr>
                <w:rStyle w:val="Template-Adresseintro"/>
              </w:rPr>
              <w:t>Sagsansvarlig:</w:t>
            </w:r>
          </w:p>
          <w:p w:rsidR="000B0DF1" w:rsidRPr="00820D1A" w:rsidRDefault="000B0DF1" w:rsidP="00FB7BB2">
            <w:r>
              <w:t>Alle</w:t>
            </w:r>
          </w:p>
        </w:tc>
        <w:tc>
          <w:tcPr>
            <w:tcW w:w="918" w:type="dxa"/>
            <w:tcMar>
              <w:top w:w="57" w:type="dxa"/>
            </w:tcMar>
          </w:tcPr>
          <w:p w:rsidR="000B0DF1" w:rsidRPr="00820D1A" w:rsidRDefault="000B0DF1" w:rsidP="00FB7BB2"/>
        </w:tc>
        <w:tc>
          <w:tcPr>
            <w:tcW w:w="4356" w:type="dxa"/>
            <w:tcBorders>
              <w:top w:val="single" w:sz="4" w:space="0" w:color="auto"/>
            </w:tcBorders>
            <w:tcMar>
              <w:top w:w="57" w:type="dxa"/>
            </w:tcMar>
          </w:tcPr>
          <w:p w:rsidR="000B0DF1" w:rsidRPr="00820D1A" w:rsidRDefault="000B0DF1" w:rsidP="00FB7BB2"/>
        </w:tc>
      </w:tr>
    </w:tbl>
    <w:p w:rsidR="000B0DF1" w:rsidRPr="00820D1A" w:rsidRDefault="000B0DF1" w:rsidP="00820D1A">
      <w:pPr>
        <w:pStyle w:val="Overskrift2"/>
      </w:pPr>
      <w:r w:rsidRPr="00820D1A">
        <w:t>Bilag</w:t>
      </w:r>
    </w:p>
    <w:p w:rsidR="000B0DF1" w:rsidRPr="00820D1A" w:rsidRDefault="000B0DF1" w:rsidP="00A45909"/>
    <w:p w:rsidR="000B0DF1" w:rsidRPr="00820D1A" w:rsidRDefault="000B0DF1" w:rsidP="00A45909">
      <w:pPr>
        <w:pStyle w:val="Overskrift2"/>
      </w:pPr>
      <w:r w:rsidRPr="00820D1A">
        <w:t>Sagsfremstilling</w:t>
      </w:r>
    </w:p>
    <w:p w:rsidR="000B0DF1" w:rsidRPr="00820D1A" w:rsidRDefault="000B0DF1" w:rsidP="00A45909"/>
    <w:p w:rsidR="000B0DF1" w:rsidRPr="00820D1A" w:rsidRDefault="000B0DF1" w:rsidP="00A45909"/>
    <w:p w:rsidR="000B0DF1" w:rsidRPr="00820D1A" w:rsidRDefault="000B0DF1" w:rsidP="00A45909">
      <w:pPr>
        <w:pStyle w:val="Overskrift2"/>
      </w:pPr>
      <w:r w:rsidRPr="00820D1A">
        <w:t>Indstilling</w:t>
      </w:r>
    </w:p>
    <w:p w:rsidR="000B0DF1" w:rsidRPr="00820D1A" w:rsidRDefault="000B0DF1" w:rsidP="00A45909"/>
    <w:p w:rsidR="000B0DF1" w:rsidRPr="00820D1A" w:rsidRDefault="000B0DF1" w:rsidP="00A45909">
      <w:pPr>
        <w:pStyle w:val="Overskrift2"/>
      </w:pPr>
      <w:r w:rsidRPr="00820D1A">
        <w:t>Referat</w:t>
      </w:r>
    </w:p>
    <w:p w:rsidR="009A2EB0" w:rsidRPr="000B0DF1" w:rsidRDefault="009A2EB0"/>
    <w:sectPr w:rsidR="009A2EB0" w:rsidRPr="000B0DF1" w:rsidSect="00F305E8">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701" w:left="1134" w:header="567" w:footer="5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0DF1" w:rsidRDefault="000B0DF1" w:rsidP="009E4B94">
      <w:pPr>
        <w:spacing w:line="240" w:lineRule="auto"/>
      </w:pPr>
      <w:r>
        <w:separator/>
      </w:r>
    </w:p>
  </w:endnote>
  <w:endnote w:type="continuationSeparator" w:id="0">
    <w:p w:rsidR="000B0DF1" w:rsidRDefault="000B0DF1"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IA Type">
    <w:altName w:val="VIA Type"/>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474" w:rsidRDefault="00DB7474">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5E8" w:rsidRDefault="00F305E8">
    <w:pPr>
      <w:pStyle w:val="Sidefod"/>
    </w:pPr>
    <w:r>
      <w:rPr>
        <w:noProof/>
        <w:lang w:eastAsia="da-DK"/>
      </w:rPr>
      <mc:AlternateContent>
        <mc:Choice Requires="wps">
          <w:drawing>
            <wp:anchor distT="0" distB="0" distL="114300" distR="114300" simplePos="0" relativeHeight="251662336" behindDoc="0" locked="0" layoutInCell="1" allowOverlap="1" wp14:anchorId="53E2832F" wp14:editId="33CF9697">
              <wp:simplePos x="0" y="0"/>
              <wp:positionH relativeFrom="rightMargin">
                <wp:posOffset>-1661160</wp:posOffset>
              </wp:positionH>
              <wp:positionV relativeFrom="page">
                <wp:posOffset>9597390</wp:posOffset>
              </wp:positionV>
              <wp:extent cx="2368550" cy="511175"/>
              <wp:effectExtent l="0" t="0" r="12700" b="3175"/>
              <wp:wrapNone/>
              <wp:docPr id="1" name="Text Box 1"/>
              <wp:cNvGraphicFramePr/>
              <a:graphic xmlns:a="http://schemas.openxmlformats.org/drawingml/2006/main">
                <a:graphicData uri="http://schemas.microsoft.com/office/word/2010/wordprocessingShape">
                  <wps:wsp>
                    <wps:cNvSpPr txBox="1"/>
                    <wps:spPr>
                      <a:xfrm>
                        <a:off x="0" y="0"/>
                        <a:ext cx="2368550" cy="511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Gitter"/>
                            <w:tblW w:w="0" w:type="auto"/>
                            <w:tblBorders>
                              <w:left w:val="none" w:sz="0" w:space="0" w:color="auto"/>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608"/>
                          </w:tblGrid>
                          <w:tr w:rsidR="00C70A03" w:rsidRPr="00244D70" w:rsidTr="000F7821">
                            <w:trPr>
                              <w:trHeight w:val="706"/>
                            </w:trPr>
                            <w:tc>
                              <w:tcPr>
                                <w:tcW w:w="2608" w:type="dxa"/>
                                <w:tcBorders>
                                  <w:bottom w:val="nil"/>
                                </w:tcBorders>
                              </w:tcPr>
                              <w:p w:rsidR="00C70A03" w:rsidRPr="008F6701" w:rsidRDefault="00C70A03" w:rsidP="00C70A03">
                                <w:pPr>
                                  <w:pStyle w:val="Sidehoved"/>
                                </w:pPr>
                                <w:r>
                                  <w:rPr>
                                    <w:rStyle w:val="Sidetal"/>
                                  </w:rPr>
                                  <w:fldChar w:fldCharType="begin"/>
                                </w:r>
                                <w:r>
                                  <w:rPr>
                                    <w:rStyle w:val="Sidetal"/>
                                  </w:rPr>
                                  <w:instrText xml:space="preserve"> PAGE  </w:instrText>
                                </w:r>
                                <w:r>
                                  <w:rPr>
                                    <w:rStyle w:val="Sidetal"/>
                                  </w:rPr>
                                  <w:fldChar w:fldCharType="separate"/>
                                </w:r>
                                <w:r w:rsidR="005831D2">
                                  <w:rPr>
                                    <w:rStyle w:val="Sidetal"/>
                                    <w:noProof/>
                                  </w:rPr>
                                  <w:t>3</w:t>
                                </w:r>
                                <w:r>
                                  <w:rPr>
                                    <w:rStyle w:val="Sidetal"/>
                                  </w:rPr>
                                  <w:fldChar w:fldCharType="end"/>
                                </w:r>
                                <w:r>
                                  <w:rPr>
                                    <w:rStyle w:val="Sidetal"/>
                                  </w:rPr>
                                  <w:t>/</w:t>
                                </w:r>
                                <w:r>
                                  <w:rPr>
                                    <w:rStyle w:val="Sidetal"/>
                                  </w:rPr>
                                  <w:fldChar w:fldCharType="begin"/>
                                </w:r>
                                <w:r>
                                  <w:rPr>
                                    <w:rStyle w:val="Sidetal"/>
                                  </w:rPr>
                                  <w:instrText xml:space="preserve"> SECTIONPAGES  </w:instrText>
                                </w:r>
                                <w:r>
                                  <w:rPr>
                                    <w:rStyle w:val="Sidetal"/>
                                  </w:rPr>
                                  <w:fldChar w:fldCharType="separate"/>
                                </w:r>
                                <w:r w:rsidR="005831D2">
                                  <w:rPr>
                                    <w:rStyle w:val="Sidetal"/>
                                    <w:noProof/>
                                  </w:rPr>
                                  <w:t>3</w:t>
                                </w:r>
                                <w:r>
                                  <w:rPr>
                                    <w:rStyle w:val="Sidetal"/>
                                  </w:rPr>
                                  <w:fldChar w:fldCharType="end"/>
                                </w:r>
                              </w:p>
                            </w:tc>
                          </w:tr>
                        </w:tbl>
                        <w:p w:rsidR="00C70A03" w:rsidRPr="001842B2" w:rsidRDefault="00C70A03" w:rsidP="00C70A03">
                          <w:pPr>
                            <w:pStyle w:val="Sidehoved"/>
                            <w:rPr>
                              <w:rStyle w:val="Sidet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E2832F" id="_x0000_t202" coordsize="21600,21600" o:spt="202" path="m,l,21600r21600,l21600,xe">
              <v:stroke joinstyle="miter"/>
              <v:path gradientshapeok="t" o:connecttype="rect"/>
            </v:shapetype>
            <v:shape id="Text Box 1" o:spid="_x0000_s1026" type="#_x0000_t202" style="position:absolute;margin-left:-130.8pt;margin-top:755.7pt;width:186.5pt;height:40.25pt;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" filled="f" stroked="f" strokeweight=".5pt">
              <v:textbox inset="0,0,0,0">
                <w:txbxContent>
                  <w:tbl>
                    <w:tblPr>
                      <w:tblStyle w:val="Tabel-Gitter"/>
                      <w:tblW w:w="0" w:type="auto"/>
                      <w:tblBorders>
                        <w:left w:val="none" w:sz="0" w:space="0" w:color="auto"/>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608"/>
                    </w:tblGrid>
                    <w:tr w:rsidR="00C70A03" w:rsidRPr="00244D70" w:rsidTr="000F7821">
                      <w:trPr>
                        <w:trHeight w:val="706"/>
                      </w:trPr>
                      <w:tc>
                        <w:tcPr>
                          <w:tcW w:w="2608" w:type="dxa"/>
                          <w:tcBorders>
                            <w:bottom w:val="nil"/>
                          </w:tcBorders>
                        </w:tcPr>
                        <w:p w:rsidR="00C70A03" w:rsidRPr="008F6701" w:rsidRDefault="00C70A03" w:rsidP="00C70A03">
                          <w:pPr>
                            <w:pStyle w:val="Sidehoved"/>
                          </w:pPr>
                          <w:r>
                            <w:rPr>
                              <w:rStyle w:val="Sidetal"/>
                            </w:rPr>
                            <w:fldChar w:fldCharType="begin"/>
                          </w:r>
                          <w:r>
                            <w:rPr>
                              <w:rStyle w:val="Sidetal"/>
                            </w:rPr>
                            <w:instrText xml:space="preserve"> PAGE  </w:instrText>
                          </w:r>
                          <w:r>
                            <w:rPr>
                              <w:rStyle w:val="Sidetal"/>
                            </w:rPr>
                            <w:fldChar w:fldCharType="separate"/>
                          </w:r>
                          <w:r w:rsidR="005831D2">
                            <w:rPr>
                              <w:rStyle w:val="Sidetal"/>
                              <w:noProof/>
                            </w:rPr>
                            <w:t>3</w:t>
                          </w:r>
                          <w:r>
                            <w:rPr>
                              <w:rStyle w:val="Sidetal"/>
                            </w:rPr>
                            <w:fldChar w:fldCharType="end"/>
                          </w:r>
                          <w:r>
                            <w:rPr>
                              <w:rStyle w:val="Sidetal"/>
                            </w:rPr>
                            <w:t>/</w:t>
                          </w:r>
                          <w:r>
                            <w:rPr>
                              <w:rStyle w:val="Sidetal"/>
                            </w:rPr>
                            <w:fldChar w:fldCharType="begin"/>
                          </w:r>
                          <w:r>
                            <w:rPr>
                              <w:rStyle w:val="Sidetal"/>
                            </w:rPr>
                            <w:instrText xml:space="preserve"> SECTIONPAGES  </w:instrText>
                          </w:r>
                          <w:r>
                            <w:rPr>
                              <w:rStyle w:val="Sidetal"/>
                            </w:rPr>
                            <w:fldChar w:fldCharType="separate"/>
                          </w:r>
                          <w:r w:rsidR="005831D2">
                            <w:rPr>
                              <w:rStyle w:val="Sidetal"/>
                              <w:noProof/>
                            </w:rPr>
                            <w:t>3</w:t>
                          </w:r>
                          <w:r>
                            <w:rPr>
                              <w:rStyle w:val="Sidetal"/>
                            </w:rPr>
                            <w:fldChar w:fldCharType="end"/>
                          </w:r>
                        </w:p>
                      </w:tc>
                    </w:tr>
                  </w:tbl>
                  <w:p w:rsidR="00C70A03" w:rsidRPr="001842B2" w:rsidRDefault="00C70A03" w:rsidP="00C70A03">
                    <w:pPr>
                      <w:pStyle w:val="Sidehoved"/>
                      <w:rPr>
                        <w:rStyle w:val="Sidetal"/>
                      </w:rPr>
                    </w:pPr>
                  </w:p>
                </w:txbxContent>
              </v:textbox>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5227" w:rsidRDefault="00F31ADD">
    <w:pPr>
      <w:pStyle w:val="Sidefod"/>
    </w:pPr>
    <w:r>
      <w:t xml:space="preserve">       </w:t>
    </w:r>
    <w:r w:rsidRPr="00136019">
      <w:rPr>
        <w:noProof/>
        <w:lang w:eastAsia="da-DK"/>
      </w:rPr>
      <w:drawing>
        <wp:inline distT="0" distB="0" distL="0" distR="0" wp14:anchorId="0858D733" wp14:editId="53447B05">
          <wp:extent cx="285750" cy="376938"/>
          <wp:effectExtent l="0" t="0" r="0" b="4445"/>
          <wp:docPr id="7" name="Billede 7" descr="X:\Backup juni 2014\Nationalt projekt, læreplane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Backup juni 2014\Nationalt projekt, læreplane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902" cy="389010"/>
                  </a:xfrm>
                  <a:prstGeom prst="rect">
                    <a:avLst/>
                  </a:prstGeom>
                  <a:noFill/>
                  <a:ln>
                    <a:noFill/>
                  </a:ln>
                </pic:spPr>
              </pic:pic>
            </a:graphicData>
          </a:graphic>
        </wp:inline>
      </w:drawing>
    </w:r>
    <w:r>
      <w:t xml:space="preserve">    </w:t>
    </w:r>
    <w:r w:rsidRPr="00136019">
      <w:rPr>
        <w:noProof/>
        <w:lang w:eastAsia="da-DK"/>
      </w:rPr>
      <w:drawing>
        <wp:inline distT="0" distB="0" distL="0" distR="0" wp14:anchorId="56AFE67C" wp14:editId="352A1384">
          <wp:extent cx="549519" cy="285750"/>
          <wp:effectExtent l="0" t="0" r="3175" b="0"/>
          <wp:docPr id="9" name="Billede 9" descr="X:\Backup juni 2014\Nationalt projekt, læreplaner\UCN_Pædagog_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Backup juni 2014\Nationalt projekt, læreplaner\UCN_Pædagog_offic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8334" cy="290334"/>
                  </a:xfrm>
                  <a:prstGeom prst="rect">
                    <a:avLst/>
                  </a:prstGeom>
                  <a:noFill/>
                  <a:ln>
                    <a:noFill/>
                  </a:ln>
                </pic:spPr>
              </pic:pic>
            </a:graphicData>
          </a:graphic>
        </wp:inline>
      </w:drawing>
    </w:r>
    <w:r>
      <w:t xml:space="preserve">    </w:t>
    </w:r>
    <w:r w:rsidRPr="00136019">
      <w:rPr>
        <w:noProof/>
        <w:lang w:eastAsia="da-DK"/>
      </w:rPr>
      <w:drawing>
        <wp:inline distT="0" distB="0" distL="0" distR="0" wp14:anchorId="5CFEC15C" wp14:editId="344CC92E">
          <wp:extent cx="314325" cy="417025"/>
          <wp:effectExtent l="0" t="0" r="0" b="2540"/>
          <wp:docPr id="10" name="Billede 10" descr="C:\Users\tsu\AppData\Local\Temp\Temp1_UCL-logo_png.zip\UC lillebael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su\AppData\Local\Temp\Temp1_UCL-logo_png.zip\UC lillebaelt logo.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21707" cy="426819"/>
                  </a:xfrm>
                  <a:prstGeom prst="rect">
                    <a:avLst/>
                  </a:prstGeom>
                  <a:noFill/>
                  <a:ln>
                    <a:noFill/>
                  </a:ln>
                </pic:spPr>
              </pic:pic>
            </a:graphicData>
          </a:graphic>
        </wp:inline>
      </w:drawing>
    </w:r>
    <w:r w:rsidR="00DB7474">
      <w:t xml:space="preserve">   </w:t>
    </w:r>
    <w:r w:rsidR="00DB7474">
      <w:rPr>
        <w:noProof/>
        <w:lang w:eastAsia="da-DK"/>
      </w:rPr>
      <w:drawing>
        <wp:inline distT="0" distB="0" distL="0" distR="0" wp14:anchorId="71F7C435" wp14:editId="492F1319">
          <wp:extent cx="601017" cy="314325"/>
          <wp:effectExtent l="0" t="0" r="889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6330" cy="327563"/>
                  </a:xfrm>
                  <a:prstGeom prst="rect">
                    <a:avLst/>
                  </a:prstGeom>
                  <a:noFill/>
                </pic:spPr>
              </pic:pic>
            </a:graphicData>
          </a:graphic>
        </wp:inline>
      </w:drawing>
    </w:r>
    <w:r w:rsidR="00F144C5">
      <w:rPr>
        <w:noProof/>
        <w:lang w:eastAsia="da-DK"/>
      </w:rPr>
      <w:drawing>
        <wp:inline distT="0" distB="0" distL="0" distR="0" wp14:anchorId="391E73E1" wp14:editId="605041CC">
          <wp:extent cx="556260" cy="381000"/>
          <wp:effectExtent l="0" t="0" r="0" b="0"/>
          <wp:docPr id="8" name="Billede 8" descr="cid:image001.png@01D27632.7A53A470"/>
          <wp:cNvGraphicFramePr/>
          <a:graphic xmlns:a="http://schemas.openxmlformats.org/drawingml/2006/main">
            <a:graphicData uri="http://schemas.openxmlformats.org/drawingml/2006/picture">
              <pic:pic xmlns:pic="http://schemas.openxmlformats.org/drawingml/2006/picture">
                <pic:nvPicPr>
                  <pic:cNvPr id="8" name="Billede 8" descr="cid:image001.png@01D27632.7A53A470"/>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56260" cy="381000"/>
                  </a:xfrm>
                  <a:prstGeom prst="rect">
                    <a:avLst/>
                  </a:prstGeom>
                  <a:noFill/>
                  <a:ln>
                    <a:noFill/>
                  </a:ln>
                </pic:spPr>
              </pic:pic>
            </a:graphicData>
          </a:graphic>
        </wp:inline>
      </w:drawing>
    </w:r>
  </w:p>
  <w:p w:rsidR="0036449D" w:rsidRDefault="0036449D">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0DF1" w:rsidRDefault="000B0DF1" w:rsidP="009E4B94">
      <w:pPr>
        <w:spacing w:line="240" w:lineRule="auto"/>
      </w:pPr>
      <w:r>
        <w:separator/>
      </w:r>
    </w:p>
  </w:footnote>
  <w:footnote w:type="continuationSeparator" w:id="0">
    <w:p w:rsidR="000B0DF1" w:rsidRDefault="000B0DF1"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474" w:rsidRDefault="00DB7474">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474" w:rsidRDefault="00DB7474">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4D20" w:rsidRDefault="000B0DF1" w:rsidP="00244D70">
    <w:pPr>
      <w:pStyle w:val="Template-Dato"/>
    </w:pPr>
    <w:r>
      <w:rPr>
        <w:lang w:eastAsia="da-DK"/>
      </w:rPr>
      <w:drawing>
        <wp:anchor distT="0" distB="0" distL="114300" distR="114300" simplePos="0" relativeHeight="251671551" behindDoc="0" locked="0" layoutInCell="1" allowOverlap="1">
          <wp:simplePos x="0" y="0"/>
          <wp:positionH relativeFrom="page">
            <wp:posOffset>5187950</wp:posOffset>
          </wp:positionH>
          <wp:positionV relativeFrom="page">
            <wp:posOffset>737870</wp:posOffset>
          </wp:positionV>
          <wp:extent cx="2438991" cy="212090"/>
          <wp:effectExtent l="0" t="0" r="0" b="0"/>
          <wp:wrapNone/>
          <wp:docPr id="5" name="Statement_bmk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2438991" cy="212090"/>
                  </a:xfrm>
                  <a:prstGeom prst="rect">
                    <a:avLst/>
                  </a:prstGeom>
                </pic:spPr>
              </pic:pic>
            </a:graphicData>
          </a:graphic>
          <wp14:sizeRelH relativeFrom="margin">
            <wp14:pctWidth>0</wp14:pctWidth>
          </wp14:sizeRelH>
          <wp14:sizeRelV relativeFrom="margin">
            <wp14:pctHeight>0</wp14:pctHeight>
          </wp14:sizeRelV>
        </wp:anchor>
      </w:drawing>
    </w:r>
    <w:r w:rsidR="00DA1B08">
      <w:rPr>
        <w:lang w:eastAsia="da-DK"/>
      </w:rPr>
      <mc:AlternateContent>
        <mc:Choice Requires="wps">
          <w:drawing>
            <wp:anchor distT="0" distB="0" distL="114300" distR="114300" simplePos="0" relativeHeight="251672576" behindDoc="0" locked="0" layoutInCell="1" allowOverlap="1" wp14:anchorId="3509C721" wp14:editId="5328FAE1">
              <wp:simplePos x="0" y="0"/>
              <wp:positionH relativeFrom="page">
                <wp:posOffset>5187950</wp:posOffset>
              </wp:positionH>
              <wp:positionV relativeFrom="page">
                <wp:posOffset>737870</wp:posOffset>
              </wp:positionV>
              <wp:extent cx="2430000" cy="212400"/>
              <wp:effectExtent l="0" t="0" r="0" b="0"/>
              <wp:wrapNone/>
              <wp:docPr id="11" name="Statement" hidden="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430000" cy="212400"/>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E32274" id="Statement" o:spid="_x0000_s1026" style="position:absolute;margin-left:408.5pt;margin-top:58.1pt;width:191.35pt;height:16.7pt;z-index:2516725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" filled="f" stroked="f" strokeweight=".25pt">
              <v:path arrowok="t"/>
              <o:lock v:ext="edit" aspectratio="t"/>
              <w10:wrap anchorx="page" anchory="page"/>
            </v:rect>
          </w:pict>
        </mc:Fallback>
      </mc:AlternateContent>
    </w:r>
    <w:r w:rsidR="0079182B">
      <w:rPr>
        <w:lang w:eastAsia="da-DK"/>
      </w:rPr>
      <mc:AlternateContent>
        <mc:Choice Requires="wps">
          <w:drawing>
            <wp:anchor distT="0" distB="0" distL="114300" distR="114300" simplePos="0" relativeHeight="251660288" behindDoc="1" locked="0" layoutInCell="1" allowOverlap="1" wp14:anchorId="0185B0CB" wp14:editId="00DC1AB1">
              <wp:simplePos x="0" y="0"/>
              <wp:positionH relativeFrom="rightMargin">
                <wp:align>right</wp:align>
              </wp:positionH>
              <wp:positionV relativeFrom="page">
                <wp:posOffset>2628265</wp:posOffset>
              </wp:positionV>
              <wp:extent cx="2728595" cy="6962775"/>
              <wp:effectExtent l="0" t="0" r="14605" b="9525"/>
              <wp:wrapSquare wrapText="bothSides"/>
              <wp:docPr id="3" name="Kolofon"/>
              <wp:cNvGraphicFramePr/>
              <a:graphic xmlns:a="http://schemas.openxmlformats.org/drawingml/2006/main">
                <a:graphicData uri="http://schemas.microsoft.com/office/word/2010/wordprocessingShape">
                  <wps:wsp>
                    <wps:cNvSpPr txBox="1"/>
                    <wps:spPr>
                      <a:xfrm>
                        <a:off x="0" y="0"/>
                        <a:ext cx="2728595" cy="6962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Gitter"/>
                            <w:tblW w:w="0" w:type="auto"/>
                            <w:tblBorders>
                              <w:left w:val="none" w:sz="0" w:space="0" w:color="auto"/>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608"/>
                          </w:tblGrid>
                          <w:tr w:rsidR="0023712E" w:rsidRPr="00244D70" w:rsidTr="000F7821">
                            <w:trPr>
                              <w:trHeight w:val="720"/>
                            </w:trPr>
                            <w:tc>
                              <w:tcPr>
                                <w:tcW w:w="2608" w:type="dxa"/>
                                <w:tcBorders>
                                  <w:top w:val="nil"/>
                                </w:tcBorders>
                              </w:tcPr>
                              <w:p w:rsidR="0023712E" w:rsidRPr="0023712E" w:rsidRDefault="00EF69C5" w:rsidP="00EF69C5">
                                <w:pPr>
                                  <w:pStyle w:val="Template-dokumenttype"/>
                                </w:pPr>
                                <w:r>
                                  <w:t>REFERAT</w:t>
                                </w:r>
                                <w:r w:rsidR="00BE542E">
                                  <w:t>/</w:t>
                                </w:r>
                                <w:r w:rsidR="00BE542E">
                                  <w:br/>
                                  <w:t>dagsorden</w:t>
                                </w:r>
                              </w:p>
                            </w:tc>
                          </w:tr>
                          <w:tr w:rsidR="00244D70" w:rsidRPr="00244D70" w:rsidTr="00F43F89">
                            <w:trPr>
                              <w:trHeight w:val="20"/>
                              <w:hidden/>
                            </w:trPr>
                            <w:tc>
                              <w:tcPr>
                                <w:tcW w:w="2608" w:type="dxa"/>
                                <w:tcMar>
                                  <w:top w:w="113" w:type="dxa"/>
                                  <w:left w:w="0" w:type="dxa"/>
                                  <w:bottom w:w="113" w:type="dxa"/>
                                </w:tcMar>
                              </w:tcPr>
                              <w:p w:rsidR="0045478D" w:rsidRPr="000B0DF1" w:rsidRDefault="00EF69C5" w:rsidP="00EF69C5">
                                <w:pPr>
                                  <w:pStyle w:val="Template-Adresse"/>
                                  <w:rPr>
                                    <w:rStyle w:val="Template-Adresseintro"/>
                                    <w:vanish/>
                                  </w:rPr>
                                </w:pPr>
                                <w:bookmarkStart w:id="14" w:name="HIF_SD_FLD_LeaderOfMeeting"/>
                                <w:r w:rsidRPr="000B0DF1">
                                  <w:rPr>
                                    <w:rStyle w:val="Template-Adresseintro"/>
                                    <w:vanish/>
                                  </w:rPr>
                                  <w:t>Mødeleder:</w:t>
                                </w:r>
                              </w:p>
                              <w:p w:rsidR="00EF69C5" w:rsidRPr="000B0DF1" w:rsidRDefault="00EF69C5" w:rsidP="00EF69C5">
                                <w:pPr>
                                  <w:pStyle w:val="Template-Adresse"/>
                                  <w:rPr>
                                    <w:vanish/>
                                  </w:rPr>
                                </w:pPr>
                                <w:bookmarkStart w:id="15" w:name="SD_FLD_LeaderOfMeeting"/>
                                <w:bookmarkEnd w:id="15"/>
                              </w:p>
                              <w:p w:rsidR="00EF69C5" w:rsidRPr="000B0DF1" w:rsidRDefault="00EF69C5" w:rsidP="00EF69C5">
                                <w:pPr>
                                  <w:pStyle w:val="Template-Adresse"/>
                                  <w:rPr>
                                    <w:vanish/>
                                  </w:rPr>
                                </w:pPr>
                                <w:bookmarkStart w:id="16" w:name="SD_FLD_LeaderOfMeetingTitle"/>
                                <w:bookmarkEnd w:id="16"/>
                              </w:p>
                              <w:p w:rsidR="00EF69C5" w:rsidRPr="000B0DF1" w:rsidRDefault="00EF69C5" w:rsidP="00EF69C5">
                                <w:pPr>
                                  <w:pStyle w:val="Template-Adresse"/>
                                  <w:rPr>
                                    <w:rStyle w:val="Template-Adresseintro"/>
                                    <w:vanish/>
                                  </w:rPr>
                                </w:pPr>
                                <w:bookmarkStart w:id="17" w:name="HIF_SD_FLD_NewReferent"/>
                                <w:bookmarkEnd w:id="14"/>
                                <w:r w:rsidRPr="000B0DF1">
                                  <w:rPr>
                                    <w:rStyle w:val="Template-Adresseintro"/>
                                    <w:vanish/>
                                  </w:rPr>
                                  <w:t>Referent:</w:t>
                                </w:r>
                              </w:p>
                              <w:p w:rsidR="00EF69C5" w:rsidRPr="000B0DF1" w:rsidRDefault="00EF69C5" w:rsidP="00EF69C5">
                                <w:pPr>
                                  <w:pStyle w:val="Template-Adresse"/>
                                  <w:rPr>
                                    <w:vanish/>
                                  </w:rPr>
                                </w:pPr>
                                <w:bookmarkStart w:id="18" w:name="SD_FLD_NewReferent"/>
                                <w:bookmarkEnd w:id="18"/>
                              </w:p>
                              <w:bookmarkEnd w:id="17"/>
                              <w:p w:rsidR="004E2A6C" w:rsidRPr="00EF69C5" w:rsidRDefault="004E2A6C" w:rsidP="004E2A6C">
                                <w:pPr>
                                  <w:pStyle w:val="Template-low"/>
                                </w:pPr>
                              </w:p>
                            </w:tc>
                          </w:tr>
                          <w:tr w:rsidR="001842B2" w:rsidRPr="00244D70" w:rsidTr="00F45914">
                            <w:trPr>
                              <w:trHeight w:val="20"/>
                            </w:trPr>
                            <w:tc>
                              <w:tcPr>
                                <w:tcW w:w="2608" w:type="dxa"/>
                                <w:tcMar>
                                  <w:top w:w="113" w:type="dxa"/>
                                  <w:bottom w:w="113" w:type="dxa"/>
                                </w:tcMar>
                              </w:tcPr>
                              <w:p w:rsidR="001842B2" w:rsidRPr="000B0DF1" w:rsidRDefault="0045478D" w:rsidP="00EF69C5">
                                <w:pPr>
                                  <w:pStyle w:val="Template-Adresse"/>
                                </w:pPr>
                                <w:bookmarkStart w:id="19" w:name="HIF_SD_USR_Email"/>
                                <w:r w:rsidRPr="000B0DF1">
                                  <w:rPr>
                                    <w:rStyle w:val="Template-Adresseintro"/>
                                  </w:rPr>
                                  <w:t>E:</w:t>
                                </w:r>
                                <w:r w:rsidR="00D166FB" w:rsidRPr="000B0DF1">
                                  <w:t xml:space="preserve"> </w:t>
                                </w:r>
                                <w:bookmarkStart w:id="20" w:name="SD_USR_Email"/>
                                <w:r w:rsidR="000B0DF1" w:rsidRPr="000B0DF1">
                                  <w:t>TSU@VIA.DK</w:t>
                                </w:r>
                                <w:bookmarkEnd w:id="20"/>
                              </w:p>
                              <w:p w:rsidR="00452F6C" w:rsidRPr="000B0DF1" w:rsidRDefault="0045478D" w:rsidP="00452F6C">
                                <w:pPr>
                                  <w:pStyle w:val="Template-Adresse"/>
                                </w:pPr>
                                <w:bookmarkStart w:id="21" w:name="HIF_SD_USR_DirectPhone"/>
                                <w:bookmarkEnd w:id="19"/>
                                <w:r w:rsidRPr="000B0DF1">
                                  <w:rPr>
                                    <w:rStyle w:val="Template-Adresseintro"/>
                                  </w:rPr>
                                  <w:t>T:</w:t>
                                </w:r>
                                <w:r w:rsidR="00D166FB" w:rsidRPr="000B0DF1">
                                  <w:t xml:space="preserve"> </w:t>
                                </w:r>
                                <w:bookmarkStart w:id="22" w:name="SD_USR_DirectPhone"/>
                                <w:r w:rsidR="000B0DF1" w:rsidRPr="000B0DF1">
                                  <w:t>+4587553737</w:t>
                                </w:r>
                                <w:bookmarkEnd w:id="22"/>
                              </w:p>
                              <w:bookmarkEnd w:id="21"/>
                              <w:p w:rsidR="00452F6C" w:rsidRPr="00EF69C5" w:rsidRDefault="00452F6C" w:rsidP="003F6584">
                                <w:pPr>
                                  <w:pStyle w:val="Template-low"/>
                                </w:pPr>
                              </w:p>
                            </w:tc>
                          </w:tr>
                          <w:tr w:rsidR="00AD0506" w:rsidRPr="00244D70" w:rsidTr="00F45914">
                            <w:trPr>
                              <w:trHeight w:val="20"/>
                            </w:trPr>
                            <w:tc>
                              <w:tcPr>
                                <w:tcW w:w="2608" w:type="dxa"/>
                                <w:tcMar>
                                  <w:top w:w="113" w:type="dxa"/>
                                  <w:bottom w:w="113" w:type="dxa"/>
                                </w:tcMar>
                              </w:tcPr>
                              <w:p w:rsidR="00AD0506" w:rsidRPr="008F6701" w:rsidRDefault="00AD0506" w:rsidP="00AD0506">
                                <w:pPr>
                                  <w:pStyle w:val="Template-Adresse"/>
                                </w:pPr>
                                <w:r w:rsidRPr="008F6701">
                                  <w:rPr>
                                    <w:rStyle w:val="Template-Adresseintro"/>
                                  </w:rPr>
                                  <w:t>Dato:</w:t>
                                </w:r>
                                <w:r w:rsidRPr="008F6701">
                                  <w:t xml:space="preserve"> </w:t>
                                </w:r>
                                <w:r w:rsidRPr="008F6701">
                                  <w:fldChar w:fldCharType="begin"/>
                                </w:r>
                                <w:r w:rsidRPr="008F6701">
                                  <w:instrText xml:space="preserve"> CREATEDATE  \@ "d. MMMM yyyy" </w:instrText>
                                </w:r>
                                <w:r w:rsidRPr="008F6701">
                                  <w:fldChar w:fldCharType="separate"/>
                                </w:r>
                                <w:r w:rsidR="000B0DF1">
                                  <w:t>11. januar 2017</w:t>
                                </w:r>
                                <w:r w:rsidRPr="008F6701">
                                  <w:fldChar w:fldCharType="end"/>
                                </w:r>
                              </w:p>
                              <w:p w:rsidR="00AD0506" w:rsidRPr="000B0DF1" w:rsidRDefault="00AD0506" w:rsidP="00AD0506">
                                <w:pPr>
                                  <w:pStyle w:val="Template-Adresse"/>
                                </w:pPr>
                                <w:bookmarkStart w:id="23" w:name="HIF_SD_FLD_CaseNo"/>
                                <w:r w:rsidRPr="000B0DF1">
                                  <w:rPr>
                                    <w:rStyle w:val="Template-Adresseintro"/>
                                  </w:rPr>
                                  <w:t>Journalnr.:</w:t>
                                </w:r>
                                <w:r w:rsidRPr="000B0DF1">
                                  <w:t xml:space="preserve"> </w:t>
                                </w:r>
                                <w:bookmarkStart w:id="24" w:name="SD_FLD_CaseNo"/>
                                <w:r w:rsidR="000B0DF1" w:rsidRPr="000B0DF1">
                                  <w:t>U0118-4-1-4-16</w:t>
                                </w:r>
                                <w:bookmarkEnd w:id="24"/>
                              </w:p>
                              <w:p w:rsidR="00AD0506" w:rsidRPr="000B0DF1" w:rsidRDefault="00AD0506" w:rsidP="00AD0506">
                                <w:pPr>
                                  <w:pStyle w:val="Template-Adresse"/>
                                  <w:rPr>
                                    <w:vanish/>
                                  </w:rPr>
                                </w:pPr>
                                <w:bookmarkStart w:id="25" w:name="HIF_SD_FLD_Ref"/>
                                <w:bookmarkEnd w:id="23"/>
                                <w:r w:rsidRPr="000B0DF1">
                                  <w:rPr>
                                    <w:rStyle w:val="Template-Adresseintro"/>
                                    <w:vanish/>
                                  </w:rPr>
                                  <w:t>Ref.:</w:t>
                                </w:r>
                                <w:r w:rsidRPr="000B0DF1">
                                  <w:rPr>
                                    <w:vanish/>
                                  </w:rPr>
                                  <w:t xml:space="preserve"> </w:t>
                                </w:r>
                                <w:bookmarkStart w:id="26" w:name="SD_FLD_Ref"/>
                                <w:bookmarkEnd w:id="26"/>
                              </w:p>
                              <w:bookmarkEnd w:id="25"/>
                              <w:p w:rsidR="00AD0506" w:rsidRDefault="00AD0506" w:rsidP="00AD0506">
                                <w:pPr>
                                  <w:pStyle w:val="Template-Adresse"/>
                                  <w:spacing w:line="20" w:lineRule="exact"/>
                                </w:pPr>
                              </w:p>
                              <w:p w:rsidR="00AD0506" w:rsidRPr="005D244D" w:rsidRDefault="00AD0506" w:rsidP="00AD0506">
                                <w:pPr>
                                  <w:pStyle w:val="Template-low"/>
                                </w:pPr>
                              </w:p>
                            </w:tc>
                          </w:tr>
                        </w:tbl>
                        <w:p w:rsidR="00182651" w:rsidRPr="001842B2" w:rsidRDefault="001842B2" w:rsidP="0045478D">
                          <w:pPr>
                            <w:pStyle w:val="Sidehoved"/>
                            <w:rPr>
                              <w:rStyle w:val="Sidetal"/>
                            </w:rPr>
                          </w:pPr>
                          <w:r>
                            <w:rPr>
                              <w:rStyle w:val="Sidetal"/>
                            </w:rPr>
                            <w:fldChar w:fldCharType="begin"/>
                          </w:r>
                          <w:r>
                            <w:rPr>
                              <w:rStyle w:val="Sidetal"/>
                            </w:rPr>
                            <w:instrText xml:space="preserve"> PAGE  </w:instrText>
                          </w:r>
                          <w:r>
                            <w:rPr>
                              <w:rStyle w:val="Sidetal"/>
                            </w:rPr>
                            <w:fldChar w:fldCharType="separate"/>
                          </w:r>
                          <w:r w:rsidR="005831D2">
                            <w:rPr>
                              <w:rStyle w:val="Sidetal"/>
                              <w:noProof/>
                            </w:rPr>
                            <w:t>1</w:t>
                          </w:r>
                          <w:r>
                            <w:rPr>
                              <w:rStyle w:val="Sidetal"/>
                            </w:rPr>
                            <w:fldChar w:fldCharType="end"/>
                          </w:r>
                          <w:r>
                            <w:rPr>
                              <w:rStyle w:val="Sidetal"/>
                            </w:rPr>
                            <w:t>/</w:t>
                          </w:r>
                          <w:r>
                            <w:rPr>
                              <w:rStyle w:val="Sidetal"/>
                            </w:rPr>
                            <w:fldChar w:fldCharType="begin"/>
                          </w:r>
                          <w:r>
                            <w:rPr>
                              <w:rStyle w:val="Sidetal"/>
                            </w:rPr>
                            <w:instrText xml:space="preserve"> </w:instrText>
                          </w:r>
                          <w:r w:rsidR="008F6701">
                            <w:rPr>
                              <w:rStyle w:val="Sidetal"/>
                            </w:rPr>
                            <w:instrText>SECTION</w:instrText>
                          </w:r>
                          <w:r>
                            <w:rPr>
                              <w:rStyle w:val="Sidetal"/>
                            </w:rPr>
                            <w:instrText xml:space="preserve">PAGES  </w:instrText>
                          </w:r>
                          <w:r>
                            <w:rPr>
                              <w:rStyle w:val="Sidetal"/>
                            </w:rPr>
                            <w:fldChar w:fldCharType="separate"/>
                          </w:r>
                          <w:r w:rsidR="005831D2">
                            <w:rPr>
                              <w:rStyle w:val="Sidetal"/>
                              <w:noProof/>
                            </w:rPr>
                            <w:t>3</w:t>
                          </w:r>
                          <w:r>
                            <w:rPr>
                              <w:rStyle w:val="Sidetal"/>
                            </w:rPr>
                            <w:fldChar w:fldCharType="end"/>
                          </w:r>
                        </w:p>
                      </w:txbxContent>
                    </wps:txbx>
                    <wps:bodyPr rot="0" spcFirstLastPara="0" vertOverflow="overflow" horzOverflow="overflow" vert="horz" wrap="square" lIns="360000" tIns="720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85B0CB" id="_x0000_t202" coordsize="21600,21600" o:spt="202" path="m,l,21600r21600,l21600,xe">
              <v:stroke joinstyle="miter"/>
              <v:path gradientshapeok="t" o:connecttype="rect"/>
            </v:shapetype>
            <v:shape id="Kolofon" o:spid="_x0000_s1027" type="#_x0000_t202" style="position:absolute;margin-left:163.65pt;margin-top:206.95pt;width:214.85pt;height:548.25pt;z-index:-251656192;visibility:visible;mso-wrap-style:square;mso-width-percent:0;mso-height-percent:0;mso-wrap-distance-left:9pt;mso-wrap-distance-top:0;mso-wrap-distance-right:9pt;mso-wrap-distance-bottom:0;mso-position-horizontal:right;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" filled="f" stroked="f" strokeweight=".5pt">
              <v:textbox inset="10mm,20mm,0,0">
                <w:txbxContent>
                  <w:tbl>
                    <w:tblPr>
                      <w:tblStyle w:val="Tabel-Gitter"/>
                      <w:tblW w:w="0" w:type="auto"/>
                      <w:tblBorders>
                        <w:left w:val="none" w:sz="0" w:space="0" w:color="auto"/>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608"/>
                    </w:tblGrid>
                    <w:tr w:rsidR="0023712E" w:rsidRPr="00244D70" w:rsidTr="000F7821">
                      <w:trPr>
                        <w:trHeight w:val="720"/>
                      </w:trPr>
                      <w:tc>
                        <w:tcPr>
                          <w:tcW w:w="2608" w:type="dxa"/>
                          <w:tcBorders>
                            <w:top w:val="nil"/>
                          </w:tcBorders>
                        </w:tcPr>
                        <w:p w:rsidR="0023712E" w:rsidRPr="0023712E" w:rsidRDefault="00EF69C5" w:rsidP="00EF69C5">
                          <w:pPr>
                            <w:pStyle w:val="Template-dokumenttype"/>
                          </w:pPr>
                          <w:r>
                            <w:t>REFERAT</w:t>
                          </w:r>
                          <w:r w:rsidR="00BE542E">
                            <w:t>/</w:t>
                          </w:r>
                          <w:r w:rsidR="00BE542E">
                            <w:br/>
                            <w:t>dagsorden</w:t>
                          </w:r>
                        </w:p>
                      </w:tc>
                    </w:tr>
                    <w:tr w:rsidR="00244D70" w:rsidRPr="00244D70" w:rsidTr="00F43F89">
                      <w:trPr>
                        <w:trHeight w:val="20"/>
                        <w:hidden/>
                      </w:trPr>
                      <w:tc>
                        <w:tcPr>
                          <w:tcW w:w="2608" w:type="dxa"/>
                          <w:tcMar>
                            <w:top w:w="113" w:type="dxa"/>
                            <w:left w:w="0" w:type="dxa"/>
                            <w:bottom w:w="113" w:type="dxa"/>
                          </w:tcMar>
                        </w:tcPr>
                        <w:p w:rsidR="0045478D" w:rsidRPr="000B0DF1" w:rsidRDefault="00EF69C5" w:rsidP="00EF69C5">
                          <w:pPr>
                            <w:pStyle w:val="Template-Adresse"/>
                            <w:rPr>
                              <w:rStyle w:val="Template-Adresseintro"/>
                              <w:vanish/>
                            </w:rPr>
                          </w:pPr>
                          <w:bookmarkStart w:id="27" w:name="HIF_SD_FLD_LeaderOfMeeting"/>
                          <w:r w:rsidRPr="000B0DF1">
                            <w:rPr>
                              <w:rStyle w:val="Template-Adresseintro"/>
                              <w:vanish/>
                            </w:rPr>
                            <w:t>Mødeleder:</w:t>
                          </w:r>
                        </w:p>
                        <w:p w:rsidR="00EF69C5" w:rsidRPr="000B0DF1" w:rsidRDefault="00EF69C5" w:rsidP="00EF69C5">
                          <w:pPr>
                            <w:pStyle w:val="Template-Adresse"/>
                            <w:rPr>
                              <w:vanish/>
                            </w:rPr>
                          </w:pPr>
                          <w:bookmarkStart w:id="28" w:name="SD_FLD_LeaderOfMeeting"/>
                          <w:bookmarkEnd w:id="28"/>
                        </w:p>
                        <w:p w:rsidR="00EF69C5" w:rsidRPr="000B0DF1" w:rsidRDefault="00EF69C5" w:rsidP="00EF69C5">
                          <w:pPr>
                            <w:pStyle w:val="Template-Adresse"/>
                            <w:rPr>
                              <w:vanish/>
                            </w:rPr>
                          </w:pPr>
                          <w:bookmarkStart w:id="29" w:name="SD_FLD_LeaderOfMeetingTitle"/>
                          <w:bookmarkEnd w:id="29"/>
                        </w:p>
                        <w:p w:rsidR="00EF69C5" w:rsidRPr="000B0DF1" w:rsidRDefault="00EF69C5" w:rsidP="00EF69C5">
                          <w:pPr>
                            <w:pStyle w:val="Template-Adresse"/>
                            <w:rPr>
                              <w:rStyle w:val="Template-Adresseintro"/>
                              <w:vanish/>
                            </w:rPr>
                          </w:pPr>
                          <w:bookmarkStart w:id="30" w:name="HIF_SD_FLD_NewReferent"/>
                          <w:bookmarkEnd w:id="27"/>
                          <w:r w:rsidRPr="000B0DF1">
                            <w:rPr>
                              <w:rStyle w:val="Template-Adresseintro"/>
                              <w:vanish/>
                            </w:rPr>
                            <w:t>Referent:</w:t>
                          </w:r>
                        </w:p>
                        <w:p w:rsidR="00EF69C5" w:rsidRPr="000B0DF1" w:rsidRDefault="00EF69C5" w:rsidP="00EF69C5">
                          <w:pPr>
                            <w:pStyle w:val="Template-Adresse"/>
                            <w:rPr>
                              <w:vanish/>
                            </w:rPr>
                          </w:pPr>
                          <w:bookmarkStart w:id="31" w:name="SD_FLD_NewReferent"/>
                          <w:bookmarkEnd w:id="31"/>
                        </w:p>
                        <w:bookmarkEnd w:id="30"/>
                        <w:p w:rsidR="004E2A6C" w:rsidRPr="00EF69C5" w:rsidRDefault="004E2A6C" w:rsidP="004E2A6C">
                          <w:pPr>
                            <w:pStyle w:val="Template-low"/>
                          </w:pPr>
                        </w:p>
                      </w:tc>
                    </w:tr>
                    <w:tr w:rsidR="001842B2" w:rsidRPr="00244D70" w:rsidTr="00F45914">
                      <w:trPr>
                        <w:trHeight w:val="20"/>
                      </w:trPr>
                      <w:tc>
                        <w:tcPr>
                          <w:tcW w:w="2608" w:type="dxa"/>
                          <w:tcMar>
                            <w:top w:w="113" w:type="dxa"/>
                            <w:bottom w:w="113" w:type="dxa"/>
                          </w:tcMar>
                        </w:tcPr>
                        <w:p w:rsidR="001842B2" w:rsidRPr="000B0DF1" w:rsidRDefault="0045478D" w:rsidP="00EF69C5">
                          <w:pPr>
                            <w:pStyle w:val="Template-Adresse"/>
                          </w:pPr>
                          <w:bookmarkStart w:id="32" w:name="HIF_SD_USR_Email"/>
                          <w:r w:rsidRPr="000B0DF1">
                            <w:rPr>
                              <w:rStyle w:val="Template-Adresseintro"/>
                            </w:rPr>
                            <w:t>E:</w:t>
                          </w:r>
                          <w:r w:rsidR="00D166FB" w:rsidRPr="000B0DF1">
                            <w:t xml:space="preserve"> </w:t>
                          </w:r>
                          <w:bookmarkStart w:id="33" w:name="SD_USR_Email"/>
                          <w:r w:rsidR="000B0DF1" w:rsidRPr="000B0DF1">
                            <w:t>TSU@VIA.DK</w:t>
                          </w:r>
                          <w:bookmarkEnd w:id="33"/>
                        </w:p>
                        <w:p w:rsidR="00452F6C" w:rsidRPr="000B0DF1" w:rsidRDefault="0045478D" w:rsidP="00452F6C">
                          <w:pPr>
                            <w:pStyle w:val="Template-Adresse"/>
                          </w:pPr>
                          <w:bookmarkStart w:id="34" w:name="HIF_SD_USR_DirectPhone"/>
                          <w:bookmarkEnd w:id="32"/>
                          <w:r w:rsidRPr="000B0DF1">
                            <w:rPr>
                              <w:rStyle w:val="Template-Adresseintro"/>
                            </w:rPr>
                            <w:t>T:</w:t>
                          </w:r>
                          <w:r w:rsidR="00D166FB" w:rsidRPr="000B0DF1">
                            <w:t xml:space="preserve"> </w:t>
                          </w:r>
                          <w:bookmarkStart w:id="35" w:name="SD_USR_DirectPhone"/>
                          <w:r w:rsidR="000B0DF1" w:rsidRPr="000B0DF1">
                            <w:t>+4587553737</w:t>
                          </w:r>
                          <w:bookmarkEnd w:id="35"/>
                        </w:p>
                        <w:bookmarkEnd w:id="34"/>
                        <w:p w:rsidR="00452F6C" w:rsidRPr="00EF69C5" w:rsidRDefault="00452F6C" w:rsidP="003F6584">
                          <w:pPr>
                            <w:pStyle w:val="Template-low"/>
                          </w:pPr>
                        </w:p>
                      </w:tc>
                    </w:tr>
                    <w:tr w:rsidR="00AD0506" w:rsidRPr="00244D70" w:rsidTr="00F45914">
                      <w:trPr>
                        <w:trHeight w:val="20"/>
                      </w:trPr>
                      <w:tc>
                        <w:tcPr>
                          <w:tcW w:w="2608" w:type="dxa"/>
                          <w:tcMar>
                            <w:top w:w="113" w:type="dxa"/>
                            <w:bottom w:w="113" w:type="dxa"/>
                          </w:tcMar>
                        </w:tcPr>
                        <w:p w:rsidR="00AD0506" w:rsidRPr="008F6701" w:rsidRDefault="00AD0506" w:rsidP="00AD0506">
                          <w:pPr>
                            <w:pStyle w:val="Template-Adresse"/>
                          </w:pPr>
                          <w:r w:rsidRPr="008F6701">
                            <w:rPr>
                              <w:rStyle w:val="Template-Adresseintro"/>
                            </w:rPr>
                            <w:t>Dato:</w:t>
                          </w:r>
                          <w:r w:rsidRPr="008F6701">
                            <w:t xml:space="preserve"> </w:t>
                          </w:r>
                          <w:r w:rsidRPr="008F6701">
                            <w:fldChar w:fldCharType="begin"/>
                          </w:r>
                          <w:r w:rsidRPr="008F6701">
                            <w:instrText xml:space="preserve"> CREATEDATE  \@ "d. MMMM yyyy" </w:instrText>
                          </w:r>
                          <w:r w:rsidRPr="008F6701">
                            <w:fldChar w:fldCharType="separate"/>
                          </w:r>
                          <w:r w:rsidR="000B0DF1">
                            <w:t>11. januar 2017</w:t>
                          </w:r>
                          <w:r w:rsidRPr="008F6701">
                            <w:fldChar w:fldCharType="end"/>
                          </w:r>
                        </w:p>
                        <w:p w:rsidR="00AD0506" w:rsidRPr="000B0DF1" w:rsidRDefault="00AD0506" w:rsidP="00AD0506">
                          <w:pPr>
                            <w:pStyle w:val="Template-Adresse"/>
                          </w:pPr>
                          <w:bookmarkStart w:id="36" w:name="HIF_SD_FLD_CaseNo"/>
                          <w:r w:rsidRPr="000B0DF1">
                            <w:rPr>
                              <w:rStyle w:val="Template-Adresseintro"/>
                            </w:rPr>
                            <w:t>Journalnr.:</w:t>
                          </w:r>
                          <w:r w:rsidRPr="000B0DF1">
                            <w:t xml:space="preserve"> </w:t>
                          </w:r>
                          <w:bookmarkStart w:id="37" w:name="SD_FLD_CaseNo"/>
                          <w:r w:rsidR="000B0DF1" w:rsidRPr="000B0DF1">
                            <w:t>U0118-4-1-4-16</w:t>
                          </w:r>
                          <w:bookmarkEnd w:id="37"/>
                        </w:p>
                        <w:p w:rsidR="00AD0506" w:rsidRPr="000B0DF1" w:rsidRDefault="00AD0506" w:rsidP="00AD0506">
                          <w:pPr>
                            <w:pStyle w:val="Template-Adresse"/>
                            <w:rPr>
                              <w:vanish/>
                            </w:rPr>
                          </w:pPr>
                          <w:bookmarkStart w:id="38" w:name="HIF_SD_FLD_Ref"/>
                          <w:bookmarkEnd w:id="36"/>
                          <w:r w:rsidRPr="000B0DF1">
                            <w:rPr>
                              <w:rStyle w:val="Template-Adresseintro"/>
                              <w:vanish/>
                            </w:rPr>
                            <w:t>Ref.:</w:t>
                          </w:r>
                          <w:r w:rsidRPr="000B0DF1">
                            <w:rPr>
                              <w:vanish/>
                            </w:rPr>
                            <w:t xml:space="preserve"> </w:t>
                          </w:r>
                          <w:bookmarkStart w:id="39" w:name="SD_FLD_Ref"/>
                          <w:bookmarkEnd w:id="39"/>
                        </w:p>
                        <w:bookmarkEnd w:id="38"/>
                        <w:p w:rsidR="00AD0506" w:rsidRDefault="00AD0506" w:rsidP="00AD0506">
                          <w:pPr>
                            <w:pStyle w:val="Template-Adresse"/>
                            <w:spacing w:line="20" w:lineRule="exact"/>
                          </w:pPr>
                        </w:p>
                        <w:p w:rsidR="00AD0506" w:rsidRPr="005D244D" w:rsidRDefault="00AD0506" w:rsidP="00AD0506">
                          <w:pPr>
                            <w:pStyle w:val="Template-low"/>
                          </w:pPr>
                        </w:p>
                      </w:tc>
                    </w:tr>
                  </w:tbl>
                  <w:p w:rsidR="00182651" w:rsidRPr="001842B2" w:rsidRDefault="001842B2" w:rsidP="0045478D">
                    <w:pPr>
                      <w:pStyle w:val="Sidehoved"/>
                      <w:rPr>
                        <w:rStyle w:val="Sidetal"/>
                      </w:rPr>
                    </w:pPr>
                    <w:r>
                      <w:rPr>
                        <w:rStyle w:val="Sidetal"/>
                      </w:rPr>
                      <w:fldChar w:fldCharType="begin"/>
                    </w:r>
                    <w:r>
                      <w:rPr>
                        <w:rStyle w:val="Sidetal"/>
                      </w:rPr>
                      <w:instrText xml:space="preserve"> PAGE  </w:instrText>
                    </w:r>
                    <w:r>
                      <w:rPr>
                        <w:rStyle w:val="Sidetal"/>
                      </w:rPr>
                      <w:fldChar w:fldCharType="separate"/>
                    </w:r>
                    <w:r w:rsidR="005831D2">
                      <w:rPr>
                        <w:rStyle w:val="Sidetal"/>
                        <w:noProof/>
                      </w:rPr>
                      <w:t>1</w:t>
                    </w:r>
                    <w:r>
                      <w:rPr>
                        <w:rStyle w:val="Sidetal"/>
                      </w:rPr>
                      <w:fldChar w:fldCharType="end"/>
                    </w:r>
                    <w:r>
                      <w:rPr>
                        <w:rStyle w:val="Sidetal"/>
                      </w:rPr>
                      <w:t>/</w:t>
                    </w:r>
                    <w:r>
                      <w:rPr>
                        <w:rStyle w:val="Sidetal"/>
                      </w:rPr>
                      <w:fldChar w:fldCharType="begin"/>
                    </w:r>
                    <w:r>
                      <w:rPr>
                        <w:rStyle w:val="Sidetal"/>
                      </w:rPr>
                      <w:instrText xml:space="preserve"> </w:instrText>
                    </w:r>
                    <w:r w:rsidR="008F6701">
                      <w:rPr>
                        <w:rStyle w:val="Sidetal"/>
                      </w:rPr>
                      <w:instrText>SECTION</w:instrText>
                    </w:r>
                    <w:r>
                      <w:rPr>
                        <w:rStyle w:val="Sidetal"/>
                      </w:rPr>
                      <w:instrText xml:space="preserve">PAGES  </w:instrText>
                    </w:r>
                    <w:r>
                      <w:rPr>
                        <w:rStyle w:val="Sidetal"/>
                      </w:rPr>
                      <w:fldChar w:fldCharType="separate"/>
                    </w:r>
                    <w:r w:rsidR="005831D2">
                      <w:rPr>
                        <w:rStyle w:val="Sidetal"/>
                        <w:noProof/>
                      </w:rPr>
                      <w:t>3</w:t>
                    </w:r>
                    <w:r>
                      <w:rPr>
                        <w:rStyle w:val="Sidetal"/>
                      </w:rPr>
                      <w:fldChar w:fldCharType="end"/>
                    </w:r>
                  </w:p>
                </w:txbxContent>
              </v:textbox>
              <w10:wrap type="square" anchorx="margin" anchory="page"/>
            </v:shape>
          </w:pict>
        </mc:Fallback>
      </mc:AlternateContent>
    </w:r>
    <w:r w:rsidR="000F4548">
      <w:rPr>
        <w:lang w:eastAsia="da-DK"/>
      </w:rPr>
      <w:drawing>
        <wp:anchor distT="0" distB="0" distL="114300" distR="114300" simplePos="0" relativeHeight="251670528" behindDoc="0" locked="0" layoutInCell="1" allowOverlap="1" wp14:anchorId="0154AEDB" wp14:editId="28C4C6E0">
          <wp:simplePos x="0" y="0"/>
          <wp:positionH relativeFrom="page">
            <wp:posOffset>5198745</wp:posOffset>
          </wp:positionH>
          <wp:positionV relativeFrom="page">
            <wp:posOffset>935355</wp:posOffset>
          </wp:positionV>
          <wp:extent cx="1512000" cy="140400"/>
          <wp:effectExtent l="0" t="0" r="0" b="0"/>
          <wp:wrapNone/>
          <wp:docPr id="2" name="VIA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A University College.emf"/>
                  <pic:cNvPicPr/>
                </pic:nvPicPr>
                <pic:blipFill>
                  <a:blip r:embed="rId2">
                    <a:extLst>
                      <a:ext uri="{28A0092B-C50C-407E-A947-70E740481C1C}">
                        <a14:useLocalDpi xmlns:a14="http://schemas.microsoft.com/office/drawing/2010/main" val="0"/>
                      </a:ext>
                    </a:extLst>
                  </a:blip>
                  <a:stretch>
                    <a:fillRect/>
                  </a:stretch>
                </pic:blipFill>
                <pic:spPr>
                  <a:xfrm>
                    <a:off x="0" y="0"/>
                    <a:ext cx="1512000" cy="140400"/>
                  </a:xfrm>
                  <a:prstGeom prst="rect">
                    <a:avLst/>
                  </a:prstGeom>
                </pic:spPr>
              </pic:pic>
            </a:graphicData>
          </a:graphic>
          <wp14:sizeRelH relativeFrom="margin">
            <wp14:pctWidth>0</wp14:pctWidth>
          </wp14:sizeRelH>
          <wp14:sizeRelV relativeFrom="margin">
            <wp14:pctHeight>0</wp14:pctHeight>
          </wp14:sizeRelV>
        </wp:anchor>
      </w:drawing>
    </w:r>
    <w:r w:rsidR="001F2AD8">
      <w:rPr>
        <w:lang w:eastAsia="da-DK"/>
      </w:rPr>
      <w:drawing>
        <wp:anchor distT="0" distB="0" distL="114300" distR="114300" simplePos="0" relativeHeight="251669504" behindDoc="0" locked="0" layoutInCell="1" allowOverlap="1" wp14:anchorId="2206FF5C" wp14:editId="017F1E1A">
          <wp:simplePos x="0" y="0"/>
          <wp:positionH relativeFrom="page">
            <wp:posOffset>5184775</wp:posOffset>
          </wp:positionH>
          <wp:positionV relativeFrom="page">
            <wp:posOffset>1213485</wp:posOffset>
          </wp:positionV>
          <wp:extent cx="554400" cy="5580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lebobler.emf"/>
                  <pic:cNvPicPr/>
                </pic:nvPicPr>
                <pic:blipFill>
                  <a:blip r:embed="rId3">
                    <a:extLst>
                      <a:ext uri="{28A0092B-C50C-407E-A947-70E740481C1C}">
                        <a14:useLocalDpi xmlns:a14="http://schemas.microsoft.com/office/drawing/2010/main" val="0"/>
                      </a:ext>
                    </a:extLst>
                  </a:blip>
                  <a:stretch>
                    <a:fillRect/>
                  </a:stretch>
                </pic:blipFill>
                <pic:spPr>
                  <a:xfrm>
                    <a:off x="0" y="0"/>
                    <a:ext cx="554400" cy="558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E623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F83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6C6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D457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459E02F0"/>
    <w:multiLevelType w:val="multilevel"/>
    <w:tmpl w:val="DB1EA764"/>
    <w:lvl w:ilvl="0">
      <w:start w:val="1"/>
      <w:numFmt w:val="decimal"/>
      <w:pStyle w:val="Nummereretpunkt"/>
      <w:lvlText w:val="%1."/>
      <w:lvlJc w:val="left"/>
      <w:pPr>
        <w:ind w:left="510" w:hanging="510"/>
      </w:pPr>
      <w:rPr>
        <w:rFonts w:hint="default"/>
      </w:rPr>
    </w:lvl>
    <w:lvl w:ilvl="1">
      <w:start w:val="1"/>
      <w:numFmt w:val="decimal"/>
      <w:lvlText w:val="%1.%2."/>
      <w:lvlJc w:val="left"/>
      <w:pPr>
        <w:ind w:left="340" w:hanging="340"/>
      </w:pPr>
      <w:rPr>
        <w:rFonts w:hint="default"/>
      </w:rPr>
    </w:lvl>
    <w:lvl w:ilvl="2">
      <w:start w:val="1"/>
      <w:numFmt w:val="decimal"/>
      <w:lvlText w:val="%1.%2.%3."/>
      <w:lvlJc w:val="left"/>
      <w:pPr>
        <w:ind w:left="340" w:hanging="340"/>
      </w:pPr>
      <w:rPr>
        <w:rFonts w:hint="default"/>
      </w:rPr>
    </w:lvl>
    <w:lvl w:ilvl="3">
      <w:start w:val="1"/>
      <w:numFmt w:val="decimal"/>
      <w:lvlText w:val="%1.%2.%3.%4."/>
      <w:lvlJc w:val="left"/>
      <w:pPr>
        <w:ind w:left="340" w:hanging="340"/>
      </w:pPr>
      <w:rPr>
        <w:rFonts w:hint="default"/>
      </w:rPr>
    </w:lvl>
    <w:lvl w:ilvl="4">
      <w:start w:val="1"/>
      <w:numFmt w:val="decimal"/>
      <w:lvlText w:val="%1.%2.%3.%4.%5."/>
      <w:lvlJc w:val="left"/>
      <w:pPr>
        <w:ind w:left="340" w:hanging="340"/>
      </w:pPr>
      <w:rPr>
        <w:rFonts w:hint="default"/>
      </w:rPr>
    </w:lvl>
    <w:lvl w:ilvl="5">
      <w:start w:val="1"/>
      <w:numFmt w:val="decimal"/>
      <w:lvlText w:val="%1.%2.%3.%4.%5.%6."/>
      <w:lvlJc w:val="left"/>
      <w:pPr>
        <w:ind w:left="340" w:hanging="340"/>
      </w:pPr>
      <w:rPr>
        <w:rFonts w:hint="default"/>
      </w:rPr>
    </w:lvl>
    <w:lvl w:ilvl="6">
      <w:start w:val="1"/>
      <w:numFmt w:val="decimal"/>
      <w:lvlText w:val="%1.%2.%3.%4.%5.%6.%7."/>
      <w:lvlJc w:val="left"/>
      <w:pPr>
        <w:ind w:left="340" w:hanging="340"/>
      </w:pPr>
      <w:rPr>
        <w:rFonts w:hint="default"/>
      </w:rPr>
    </w:lvl>
    <w:lvl w:ilvl="7">
      <w:start w:val="1"/>
      <w:numFmt w:val="decimal"/>
      <w:lvlText w:val="%1.%2.%3.%4.%5.%6.%7.%8."/>
      <w:lvlJc w:val="left"/>
      <w:pPr>
        <w:ind w:left="340" w:hanging="340"/>
      </w:pPr>
      <w:rPr>
        <w:rFonts w:hint="default"/>
      </w:rPr>
    </w:lvl>
    <w:lvl w:ilvl="8">
      <w:start w:val="1"/>
      <w:numFmt w:val="decimal"/>
      <w:lvlText w:val="%1.%2.%3.%4.%5.%6.%7.%8.%9."/>
      <w:lvlJc w:val="left"/>
      <w:pPr>
        <w:ind w:left="340" w:hanging="340"/>
      </w:pPr>
      <w:rPr>
        <w:rFonts w:hint="default"/>
      </w:rPr>
    </w:lvl>
  </w:abstractNum>
  <w:abstractNum w:abstractNumId="10" w15:restartNumberingAfterBreak="0">
    <w:nsid w:val="7E20588C"/>
    <w:multiLevelType w:val="multilevel"/>
    <w:tmpl w:val="4FBA230A"/>
    <w:lvl w:ilvl="0">
      <w:start w:val="1"/>
      <w:numFmt w:val="decimal"/>
      <w:pStyle w:val="Opstilling-talellerbogst"/>
      <w:lvlText w:val="%1."/>
      <w:lvlJc w:val="right"/>
      <w:pPr>
        <w:ind w:left="567" w:hanging="279"/>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1" w15:restartNumberingAfterBreak="0">
    <w:nsid w:val="7E555A55"/>
    <w:multiLevelType w:val="hybridMultilevel"/>
    <w:tmpl w:val="1D34D82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7FB354B8"/>
    <w:multiLevelType w:val="multilevel"/>
    <w:tmpl w:val="0F44F1D6"/>
    <w:lvl w:ilvl="0">
      <w:start w:val="1"/>
      <w:numFmt w:val="bullet"/>
      <w:pStyle w:val="Opstilling-punkttegn"/>
      <w:lvlText w:val="–"/>
      <w:lvlJc w:val="left"/>
      <w:pPr>
        <w:ind w:left="170" w:hanging="170"/>
      </w:pPr>
      <w:rPr>
        <w:rFonts w:ascii="Verdana" w:hAnsi="Verdana"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12"/>
  </w:num>
  <w:num w:numId="2">
    <w:abstractNumId w:val="7"/>
  </w:num>
  <w:num w:numId="3">
    <w:abstractNumId w:val="6"/>
  </w:num>
  <w:num w:numId="4">
    <w:abstractNumId w:val="5"/>
  </w:num>
  <w:num w:numId="5">
    <w:abstractNumId w:val="4"/>
  </w:num>
  <w:num w:numId="6">
    <w:abstractNumId w:val="10"/>
  </w:num>
  <w:num w:numId="7">
    <w:abstractNumId w:val="3"/>
  </w:num>
  <w:num w:numId="8">
    <w:abstractNumId w:val="2"/>
  </w:num>
  <w:num w:numId="9">
    <w:abstractNumId w:val="1"/>
  </w:num>
  <w:num w:numId="10">
    <w:abstractNumId w:val="0"/>
  </w:num>
  <w:num w:numId="11">
    <w:abstractNumId w:val="8"/>
  </w:num>
  <w:num w:numId="12">
    <w:abstractNumId w:val="10"/>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9"/>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DF1"/>
    <w:rsid w:val="00003678"/>
    <w:rsid w:val="00004865"/>
    <w:rsid w:val="00055B74"/>
    <w:rsid w:val="000752C8"/>
    <w:rsid w:val="000776CA"/>
    <w:rsid w:val="00090BA7"/>
    <w:rsid w:val="00094ABD"/>
    <w:rsid w:val="000B0DF1"/>
    <w:rsid w:val="000C15C5"/>
    <w:rsid w:val="000C6453"/>
    <w:rsid w:val="000F4548"/>
    <w:rsid w:val="000F49BE"/>
    <w:rsid w:val="000F7821"/>
    <w:rsid w:val="000F7FC5"/>
    <w:rsid w:val="0010448E"/>
    <w:rsid w:val="00106A5E"/>
    <w:rsid w:val="0013244F"/>
    <w:rsid w:val="00143DDE"/>
    <w:rsid w:val="001500AD"/>
    <w:rsid w:val="00151C86"/>
    <w:rsid w:val="00157BA5"/>
    <w:rsid w:val="00160F88"/>
    <w:rsid w:val="00162368"/>
    <w:rsid w:val="001751A2"/>
    <w:rsid w:val="00182651"/>
    <w:rsid w:val="001842B2"/>
    <w:rsid w:val="001B60FC"/>
    <w:rsid w:val="001C2DB7"/>
    <w:rsid w:val="001F2AD8"/>
    <w:rsid w:val="00206F5B"/>
    <w:rsid w:val="0021452C"/>
    <w:rsid w:val="0023712E"/>
    <w:rsid w:val="00244D70"/>
    <w:rsid w:val="00293AA8"/>
    <w:rsid w:val="002E0567"/>
    <w:rsid w:val="002E6DE5"/>
    <w:rsid w:val="002E74A4"/>
    <w:rsid w:val="00331D8D"/>
    <w:rsid w:val="003458E0"/>
    <w:rsid w:val="0036449D"/>
    <w:rsid w:val="00367A05"/>
    <w:rsid w:val="003A567D"/>
    <w:rsid w:val="003B35B0"/>
    <w:rsid w:val="003C2CBD"/>
    <w:rsid w:val="003C4F9F"/>
    <w:rsid w:val="003C60F1"/>
    <w:rsid w:val="003D78D5"/>
    <w:rsid w:val="003F334B"/>
    <w:rsid w:val="003F6584"/>
    <w:rsid w:val="0041635B"/>
    <w:rsid w:val="00424709"/>
    <w:rsid w:val="004273F8"/>
    <w:rsid w:val="00452F6C"/>
    <w:rsid w:val="004537C4"/>
    <w:rsid w:val="0045478D"/>
    <w:rsid w:val="00456AA9"/>
    <w:rsid w:val="004A663E"/>
    <w:rsid w:val="004C01B2"/>
    <w:rsid w:val="004E2A6C"/>
    <w:rsid w:val="0050570E"/>
    <w:rsid w:val="005101BF"/>
    <w:rsid w:val="00513D06"/>
    <w:rsid w:val="00543B78"/>
    <w:rsid w:val="00551273"/>
    <w:rsid w:val="005720A2"/>
    <w:rsid w:val="005831D2"/>
    <w:rsid w:val="005878D3"/>
    <w:rsid w:val="00592EBA"/>
    <w:rsid w:val="005A28D4"/>
    <w:rsid w:val="005C5F97"/>
    <w:rsid w:val="005E27C9"/>
    <w:rsid w:val="005F1292"/>
    <w:rsid w:val="005F1580"/>
    <w:rsid w:val="005F3ED8"/>
    <w:rsid w:val="0065236E"/>
    <w:rsid w:val="00655B49"/>
    <w:rsid w:val="00667B47"/>
    <w:rsid w:val="00670E83"/>
    <w:rsid w:val="00681D83"/>
    <w:rsid w:val="006900C2"/>
    <w:rsid w:val="00690826"/>
    <w:rsid w:val="00694D96"/>
    <w:rsid w:val="006B30A9"/>
    <w:rsid w:val="006B7FC5"/>
    <w:rsid w:val="006C10B0"/>
    <w:rsid w:val="006C4CAA"/>
    <w:rsid w:val="006D34FE"/>
    <w:rsid w:val="0070267E"/>
    <w:rsid w:val="00706E32"/>
    <w:rsid w:val="00717D7C"/>
    <w:rsid w:val="00736816"/>
    <w:rsid w:val="00742EAE"/>
    <w:rsid w:val="007441A5"/>
    <w:rsid w:val="007546AF"/>
    <w:rsid w:val="00765934"/>
    <w:rsid w:val="007774BC"/>
    <w:rsid w:val="0079182B"/>
    <w:rsid w:val="00794F3B"/>
    <w:rsid w:val="007A61D0"/>
    <w:rsid w:val="007C73C5"/>
    <w:rsid w:val="007E22CC"/>
    <w:rsid w:val="007E373C"/>
    <w:rsid w:val="0080283D"/>
    <w:rsid w:val="00817AA4"/>
    <w:rsid w:val="00820D1A"/>
    <w:rsid w:val="00824927"/>
    <w:rsid w:val="0082611E"/>
    <w:rsid w:val="00853C14"/>
    <w:rsid w:val="00881C77"/>
    <w:rsid w:val="0088696C"/>
    <w:rsid w:val="00892C8E"/>
    <w:rsid w:val="00892D08"/>
    <w:rsid w:val="00893791"/>
    <w:rsid w:val="008E5A6D"/>
    <w:rsid w:val="008F32DF"/>
    <w:rsid w:val="008F4D20"/>
    <w:rsid w:val="008F6701"/>
    <w:rsid w:val="00902BEC"/>
    <w:rsid w:val="00906FFE"/>
    <w:rsid w:val="0094285C"/>
    <w:rsid w:val="00943EB4"/>
    <w:rsid w:val="0094502A"/>
    <w:rsid w:val="00951B25"/>
    <w:rsid w:val="00983B74"/>
    <w:rsid w:val="00990263"/>
    <w:rsid w:val="009A2EB0"/>
    <w:rsid w:val="009A4CCC"/>
    <w:rsid w:val="009D1AE2"/>
    <w:rsid w:val="009D24F9"/>
    <w:rsid w:val="009D53AD"/>
    <w:rsid w:val="009E4B94"/>
    <w:rsid w:val="00A04EA6"/>
    <w:rsid w:val="00A256EE"/>
    <w:rsid w:val="00A45227"/>
    <w:rsid w:val="00A45909"/>
    <w:rsid w:val="00A71B99"/>
    <w:rsid w:val="00A86351"/>
    <w:rsid w:val="00A86EF1"/>
    <w:rsid w:val="00AA43BA"/>
    <w:rsid w:val="00AB02C9"/>
    <w:rsid w:val="00AC0F39"/>
    <w:rsid w:val="00AD0506"/>
    <w:rsid w:val="00AF1D02"/>
    <w:rsid w:val="00B00D92"/>
    <w:rsid w:val="00B015F0"/>
    <w:rsid w:val="00B028A7"/>
    <w:rsid w:val="00B21D78"/>
    <w:rsid w:val="00B274AB"/>
    <w:rsid w:val="00B35F65"/>
    <w:rsid w:val="00B431E2"/>
    <w:rsid w:val="00B97C70"/>
    <w:rsid w:val="00BA162F"/>
    <w:rsid w:val="00BB1846"/>
    <w:rsid w:val="00BC3121"/>
    <w:rsid w:val="00BC6A07"/>
    <w:rsid w:val="00BE542E"/>
    <w:rsid w:val="00C04D76"/>
    <w:rsid w:val="00C138EC"/>
    <w:rsid w:val="00C35793"/>
    <w:rsid w:val="00C70A03"/>
    <w:rsid w:val="00C80736"/>
    <w:rsid w:val="00C92A4A"/>
    <w:rsid w:val="00CC5D1B"/>
    <w:rsid w:val="00CC6322"/>
    <w:rsid w:val="00CC6821"/>
    <w:rsid w:val="00CD1673"/>
    <w:rsid w:val="00CE5567"/>
    <w:rsid w:val="00D07FD8"/>
    <w:rsid w:val="00D166FB"/>
    <w:rsid w:val="00D17751"/>
    <w:rsid w:val="00D27058"/>
    <w:rsid w:val="00D856E3"/>
    <w:rsid w:val="00D96141"/>
    <w:rsid w:val="00D97DD9"/>
    <w:rsid w:val="00DA1B08"/>
    <w:rsid w:val="00DB09B0"/>
    <w:rsid w:val="00DB31AF"/>
    <w:rsid w:val="00DB7474"/>
    <w:rsid w:val="00DC3E5C"/>
    <w:rsid w:val="00DC415B"/>
    <w:rsid w:val="00DE2B28"/>
    <w:rsid w:val="00DF2F7F"/>
    <w:rsid w:val="00E00989"/>
    <w:rsid w:val="00E0684D"/>
    <w:rsid w:val="00E113EF"/>
    <w:rsid w:val="00E152D4"/>
    <w:rsid w:val="00E5241E"/>
    <w:rsid w:val="00E705C5"/>
    <w:rsid w:val="00E75B09"/>
    <w:rsid w:val="00E82AEB"/>
    <w:rsid w:val="00EB18B8"/>
    <w:rsid w:val="00EB66C4"/>
    <w:rsid w:val="00EC5F0B"/>
    <w:rsid w:val="00EF5109"/>
    <w:rsid w:val="00EF69C5"/>
    <w:rsid w:val="00F031ED"/>
    <w:rsid w:val="00F10FB8"/>
    <w:rsid w:val="00F144C5"/>
    <w:rsid w:val="00F236C1"/>
    <w:rsid w:val="00F305E8"/>
    <w:rsid w:val="00F31ADD"/>
    <w:rsid w:val="00F4300E"/>
    <w:rsid w:val="00F43F89"/>
    <w:rsid w:val="00F45914"/>
    <w:rsid w:val="00F660B0"/>
    <w:rsid w:val="00F75320"/>
    <w:rsid w:val="00F81638"/>
    <w:rsid w:val="00F92D54"/>
    <w:rsid w:val="00F9332B"/>
    <w:rsid w:val="00F972E5"/>
    <w:rsid w:val="00FB3876"/>
    <w:rsid w:val="00FC76EF"/>
    <w:rsid w:val="00FE0FAE"/>
    <w:rsid w:val="00FE2C9C"/>
    <w:rsid w:val="00FE710C"/>
    <w:rsid w:val="00FF3F36"/>
    <w:rsid w:val="00FF4666"/>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A73AE9BC-4EC4-4277-86DB-317529AA4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da-DK" w:eastAsia="en-US"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1" w:qFormat="1"/>
    <w:lsdException w:name="heading 3" w:uiPriority="9"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2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iPriority="21" w:unhideWhenUsed="1"/>
    <w:lsdException w:name="endnote reference" w:semiHidden="1" w:unhideWhenUsed="1"/>
    <w:lsdException w:name="endnote text" w:semiHidden="1" w:unhideWhenUsed="1"/>
    <w:lsdException w:name="table of authorities" w:semiHidden="1" w:uiPriority="9"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2"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21" w:unhideWhenUsed="1"/>
    <w:lsdException w:name="Strong" w:uiPriority="22"/>
    <w:lsdException w:name="Emphasis"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241E"/>
  </w:style>
  <w:style w:type="paragraph" w:styleId="Overskrift1">
    <w:name w:val="heading 1"/>
    <w:basedOn w:val="Normal"/>
    <w:next w:val="Normal"/>
    <w:link w:val="Overskrift1Tegn"/>
    <w:uiPriority w:val="1"/>
    <w:qFormat/>
    <w:rsid w:val="00B35F65"/>
    <w:pPr>
      <w:keepNext/>
      <w:keepLines/>
      <w:pBdr>
        <w:top w:val="single" w:sz="4" w:space="5" w:color="auto"/>
      </w:pBdr>
      <w:spacing w:before="120"/>
      <w:contextualSpacing/>
      <w:outlineLvl w:val="0"/>
    </w:pPr>
    <w:rPr>
      <w:rFonts w:eastAsiaTheme="majorEastAsia"/>
      <w:b/>
      <w:bCs/>
    </w:rPr>
  </w:style>
  <w:style w:type="paragraph" w:styleId="Overskrift2">
    <w:name w:val="heading 2"/>
    <w:basedOn w:val="Normal"/>
    <w:next w:val="Normal"/>
    <w:link w:val="Overskrift2Tegn"/>
    <w:uiPriority w:val="1"/>
    <w:qFormat/>
    <w:rsid w:val="00B35F65"/>
    <w:pPr>
      <w:keepNext/>
      <w:keepLines/>
      <w:spacing w:before="260"/>
      <w:contextualSpacing/>
      <w:outlineLvl w:val="1"/>
    </w:pPr>
    <w:rPr>
      <w:rFonts w:eastAsiaTheme="majorEastAsia"/>
      <w:b/>
      <w:bCs/>
      <w:szCs w:val="26"/>
    </w:rPr>
  </w:style>
  <w:style w:type="paragraph" w:styleId="Overskrift3">
    <w:name w:val="heading 3"/>
    <w:basedOn w:val="Normal"/>
    <w:next w:val="Normal"/>
    <w:link w:val="Overskrift3Tegn"/>
    <w:uiPriority w:val="1"/>
    <w:qFormat/>
    <w:rsid w:val="00B35F65"/>
    <w:pPr>
      <w:keepNext/>
      <w:keepLines/>
      <w:spacing w:before="260"/>
      <w:contextualSpacing/>
      <w:outlineLvl w:val="2"/>
    </w:pPr>
    <w:rPr>
      <w:rFonts w:eastAsiaTheme="majorEastAsia"/>
      <w:b/>
      <w:bCs/>
    </w:rPr>
  </w:style>
  <w:style w:type="paragraph" w:styleId="Overskrift4">
    <w:name w:val="heading 4"/>
    <w:basedOn w:val="Normal"/>
    <w:next w:val="Normal"/>
    <w:link w:val="Overskrift4Tegn"/>
    <w:uiPriority w:val="1"/>
    <w:semiHidden/>
    <w:rsid w:val="009E4B94"/>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9E4B94"/>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9E4B94"/>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9E4B94"/>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9E4B94"/>
    <w:pPr>
      <w:keepNext/>
      <w:keepLines/>
      <w:spacing w:before="26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9E4B94"/>
    <w:pPr>
      <w:keepNext/>
      <w:keepLines/>
      <w:spacing w:before="26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45478D"/>
    <w:pPr>
      <w:tabs>
        <w:tab w:val="center" w:pos="4819"/>
        <w:tab w:val="right" w:pos="9638"/>
      </w:tabs>
      <w:spacing w:before="80"/>
    </w:pPr>
    <w:rPr>
      <w:sz w:val="18"/>
    </w:rPr>
  </w:style>
  <w:style w:type="character" w:customStyle="1" w:styleId="SidehovedTegn">
    <w:name w:val="Sidehoved Tegn"/>
    <w:basedOn w:val="Standardskrifttypeiafsnit"/>
    <w:link w:val="Sidehoved"/>
    <w:uiPriority w:val="21"/>
    <w:semiHidden/>
    <w:rsid w:val="001C2DB7"/>
    <w:rPr>
      <w:sz w:val="18"/>
    </w:rPr>
  </w:style>
  <w:style w:type="paragraph" w:styleId="Sidefod">
    <w:name w:val="footer"/>
    <w:basedOn w:val="Normal"/>
    <w:link w:val="SidefodTegn"/>
    <w:uiPriority w:val="99"/>
    <w:rsid w:val="006B30A9"/>
    <w:pPr>
      <w:tabs>
        <w:tab w:val="center" w:pos="4819"/>
        <w:tab w:val="right" w:pos="9638"/>
      </w:tabs>
    </w:pPr>
    <w:rPr>
      <w:sz w:val="16"/>
    </w:rPr>
  </w:style>
  <w:style w:type="character" w:customStyle="1" w:styleId="SidefodTegn">
    <w:name w:val="Sidefod Tegn"/>
    <w:basedOn w:val="Standardskrifttypeiafsnit"/>
    <w:link w:val="Sidefod"/>
    <w:uiPriority w:val="99"/>
    <w:rsid w:val="00004865"/>
    <w:rPr>
      <w:sz w:val="16"/>
    </w:rPr>
  </w:style>
  <w:style w:type="character" w:customStyle="1" w:styleId="Overskrift1Tegn">
    <w:name w:val="Overskrift 1 Tegn"/>
    <w:basedOn w:val="Standardskrifttypeiafsnit"/>
    <w:link w:val="Overskrift1"/>
    <w:uiPriority w:val="1"/>
    <w:rsid w:val="00B35F65"/>
    <w:rPr>
      <w:rFonts w:eastAsiaTheme="majorEastAsia"/>
      <w:b/>
      <w:bCs/>
    </w:rPr>
  </w:style>
  <w:style w:type="character" w:customStyle="1" w:styleId="Overskrift2Tegn">
    <w:name w:val="Overskrift 2 Tegn"/>
    <w:basedOn w:val="Standardskrifttypeiafsnit"/>
    <w:link w:val="Overskrift2"/>
    <w:uiPriority w:val="1"/>
    <w:rsid w:val="00B35F65"/>
    <w:rPr>
      <w:rFonts w:eastAsiaTheme="majorEastAsia"/>
      <w:b/>
      <w:bCs/>
      <w:szCs w:val="26"/>
    </w:rPr>
  </w:style>
  <w:style w:type="character" w:customStyle="1" w:styleId="Overskrift3Tegn">
    <w:name w:val="Overskrift 3 Tegn"/>
    <w:basedOn w:val="Standardskrifttypeiafsnit"/>
    <w:link w:val="Overskrift3"/>
    <w:uiPriority w:val="1"/>
    <w:rsid w:val="00B35F65"/>
    <w:rPr>
      <w:rFonts w:eastAsiaTheme="majorEastAsia"/>
      <w:b/>
      <w:bCs/>
    </w:rPr>
  </w:style>
  <w:style w:type="character" w:customStyle="1" w:styleId="Overskrift4Tegn">
    <w:name w:val="Overskrift 4 Tegn"/>
    <w:basedOn w:val="Standardskrifttypeiafsnit"/>
    <w:link w:val="Overskrift4"/>
    <w:uiPriority w:val="1"/>
    <w:semiHidden/>
    <w:rsid w:val="00004865"/>
    <w:rPr>
      <w:rFonts w:eastAsiaTheme="majorEastAsia" w:cstheme="majorBidi"/>
      <w:b/>
      <w:bCs/>
      <w:iCs/>
    </w:rPr>
  </w:style>
  <w:style w:type="character" w:customStyle="1" w:styleId="Overskrift5Tegn">
    <w:name w:val="Overskrift 5 Tegn"/>
    <w:basedOn w:val="Standardskrifttypeiafsnit"/>
    <w:link w:val="Overskrift5"/>
    <w:uiPriority w:val="1"/>
    <w:semiHidden/>
    <w:rsid w:val="00004865"/>
    <w:rPr>
      <w:rFonts w:eastAsiaTheme="majorEastAsia" w:cstheme="majorBidi"/>
      <w:b/>
    </w:rPr>
  </w:style>
  <w:style w:type="character" w:customStyle="1" w:styleId="Overskrift6Tegn">
    <w:name w:val="Overskrift 6 Tegn"/>
    <w:basedOn w:val="Standardskrifttypeiafsnit"/>
    <w:link w:val="Overskrift6"/>
    <w:uiPriority w:val="1"/>
    <w:semiHidden/>
    <w:rsid w:val="00004865"/>
    <w:rPr>
      <w:rFonts w:eastAsiaTheme="majorEastAsia" w:cstheme="majorBidi"/>
      <w:b/>
      <w:iCs/>
    </w:rPr>
  </w:style>
  <w:style w:type="character" w:customStyle="1" w:styleId="Overskrift7Tegn">
    <w:name w:val="Overskrift 7 Tegn"/>
    <w:basedOn w:val="Standardskrifttypeiafsnit"/>
    <w:link w:val="Overskrift7"/>
    <w:uiPriority w:val="1"/>
    <w:semiHidden/>
    <w:rsid w:val="00004865"/>
    <w:rPr>
      <w:rFonts w:eastAsiaTheme="majorEastAsia" w:cstheme="majorBidi"/>
      <w:b/>
      <w:iCs/>
    </w:rPr>
  </w:style>
  <w:style w:type="character" w:customStyle="1" w:styleId="Overskrift8Tegn">
    <w:name w:val="Overskrift 8 Tegn"/>
    <w:basedOn w:val="Standardskrifttypeiafsnit"/>
    <w:link w:val="Overskrift8"/>
    <w:uiPriority w:val="1"/>
    <w:semiHidden/>
    <w:rsid w:val="00004865"/>
    <w:rPr>
      <w:rFonts w:eastAsiaTheme="majorEastAsia" w:cstheme="majorBidi"/>
      <w:b/>
      <w:szCs w:val="20"/>
    </w:rPr>
  </w:style>
  <w:style w:type="character" w:customStyle="1" w:styleId="Overskrift9Tegn">
    <w:name w:val="Overskrift 9 Tegn"/>
    <w:basedOn w:val="Standardskrifttypeiafsnit"/>
    <w:link w:val="Overskrift9"/>
    <w:uiPriority w:val="1"/>
    <w:semiHidden/>
    <w:rsid w:val="00004865"/>
    <w:rPr>
      <w:rFonts w:eastAsiaTheme="majorEastAsia" w:cstheme="majorBidi"/>
      <w:b/>
      <w:iCs/>
      <w:szCs w:val="20"/>
    </w:rPr>
  </w:style>
  <w:style w:type="paragraph" w:styleId="Titel">
    <w:name w:val="Title"/>
    <w:basedOn w:val="Normal"/>
    <w:next w:val="Normal"/>
    <w:link w:val="TitelTegn"/>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004865"/>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004865"/>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A0A0A0"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004865"/>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3"/>
    <w:rsid w:val="0094502A"/>
    <w:rPr>
      <w:b/>
      <w:bCs/>
      <w:sz w:val="18"/>
    </w:rPr>
  </w:style>
  <w:style w:type="paragraph" w:styleId="Indholdsfortegnelse1">
    <w:name w:val="toc 1"/>
    <w:basedOn w:val="Normal"/>
    <w:next w:val="Normal"/>
    <w:uiPriority w:val="39"/>
    <w:rsid w:val="00820D1A"/>
    <w:pPr>
      <w:ind w:left="624" w:hanging="340"/>
    </w:pPr>
  </w:style>
  <w:style w:type="paragraph" w:styleId="Indholdsfortegnelse2">
    <w:name w:val="toc 2"/>
    <w:basedOn w:val="Normal"/>
    <w:next w:val="Normal"/>
    <w:uiPriority w:val="9"/>
    <w:semiHidden/>
    <w:rsid w:val="009E4B94"/>
    <w:pPr>
      <w:ind w:right="567"/>
    </w:pPr>
  </w:style>
  <w:style w:type="paragraph" w:styleId="Indholdsfortegnelse3">
    <w:name w:val="toc 3"/>
    <w:basedOn w:val="Normal"/>
    <w:next w:val="Normal"/>
    <w:uiPriority w:val="9"/>
    <w:semiHidden/>
    <w:rsid w:val="009E4B94"/>
    <w:pPr>
      <w:ind w:right="567"/>
    </w:pPr>
  </w:style>
  <w:style w:type="paragraph" w:styleId="Indholdsfortegnelse4">
    <w:name w:val="toc 4"/>
    <w:basedOn w:val="Normal"/>
    <w:next w:val="Normal"/>
    <w:uiPriority w:val="9"/>
    <w:semiHidden/>
    <w:rsid w:val="009E4B94"/>
    <w:pPr>
      <w:ind w:right="567"/>
    </w:p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basedOn w:val="Overskrift1"/>
    <w:next w:val="Normal"/>
    <w:uiPriority w:val="9"/>
    <w:semiHidden/>
    <w:rsid w:val="002E74A4"/>
    <w:pPr>
      <w:spacing w:before="0" w:after="520" w:line="360" w:lineRule="atLeast"/>
      <w:outlineLvl w:val="9"/>
    </w:pPr>
  </w:style>
  <w:style w:type="paragraph" w:styleId="Bloktekst">
    <w:name w:val="Block Text"/>
    <w:basedOn w:val="Normal"/>
    <w:uiPriority w:val="99"/>
    <w:semiHidden/>
    <w:rsid w:val="009E4B94"/>
    <w:pPr>
      <w:pBdr>
        <w:top w:val="single" w:sz="2" w:space="10" w:color="9F9F9F" w:themeColor="text1" w:themeTint="80"/>
        <w:left w:val="single" w:sz="2" w:space="10" w:color="9F9F9F" w:themeColor="text1" w:themeTint="80"/>
        <w:bottom w:val="single" w:sz="2" w:space="10" w:color="9F9F9F" w:themeColor="text1" w:themeTint="80"/>
        <w:right w:val="single" w:sz="2" w:space="10" w:color="9F9F9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ind w:left="85" w:hanging="85"/>
    </w:pPr>
    <w:rPr>
      <w:sz w:val="16"/>
    </w:rPr>
  </w:style>
  <w:style w:type="character" w:customStyle="1" w:styleId="SlutnotetekstTegn">
    <w:name w:val="Slutnotetekst Tegn"/>
    <w:basedOn w:val="Standardskrifttypeiafsnit"/>
    <w:link w:val="Slutnotetekst"/>
    <w:uiPriority w:val="21"/>
    <w:semiHidden/>
    <w:rsid w:val="00004865"/>
    <w:rPr>
      <w:sz w:val="16"/>
      <w:szCs w:val="20"/>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uiPriority w:val="21"/>
    <w:semiHidden/>
    <w:rsid w:val="009E4B94"/>
    <w:pPr>
      <w:spacing w:after="120"/>
      <w:ind w:left="85" w:hanging="85"/>
    </w:pPr>
    <w:rPr>
      <w:sz w:val="16"/>
    </w:rPr>
  </w:style>
  <w:style w:type="character" w:customStyle="1" w:styleId="FodnotetekstTegn">
    <w:name w:val="Fodnotetekst Tegn"/>
    <w:basedOn w:val="Standardskrifttypeiafsnit"/>
    <w:link w:val="Fodnotetekst"/>
    <w:uiPriority w:val="21"/>
    <w:semiHidden/>
    <w:rsid w:val="00004865"/>
    <w:rPr>
      <w:sz w:val="16"/>
      <w:szCs w:val="20"/>
    </w:rPr>
  </w:style>
  <w:style w:type="paragraph" w:styleId="Opstilling-punkttegn">
    <w:name w:val="List Bullet"/>
    <w:basedOn w:val="Normal"/>
    <w:uiPriority w:val="2"/>
    <w:qFormat/>
    <w:rsid w:val="004A663E"/>
    <w:pPr>
      <w:numPr>
        <w:numId w:val="14"/>
      </w:numPr>
      <w:contextualSpacing/>
    </w:pPr>
  </w:style>
  <w:style w:type="paragraph" w:styleId="Opstilling-talellerbogst">
    <w:name w:val="List Number"/>
    <w:basedOn w:val="Normal"/>
    <w:uiPriority w:val="2"/>
    <w:qFormat/>
    <w:rsid w:val="00AC0F39"/>
    <w:pPr>
      <w:numPr>
        <w:numId w:val="6"/>
      </w:numPr>
      <w:ind w:right="-57" w:hanging="278"/>
      <w:contextualSpacing/>
    </w:pPr>
  </w:style>
  <w:style w:type="character" w:styleId="Sidetal">
    <w:name w:val="page number"/>
    <w:basedOn w:val="Standardskrifttypeiafsnit"/>
    <w:uiPriority w:val="21"/>
    <w:semiHidden/>
    <w:rsid w:val="0045478D"/>
    <w:rPr>
      <w:sz w:val="18"/>
    </w:rPr>
  </w:style>
  <w:style w:type="paragraph" w:customStyle="1" w:styleId="Template">
    <w:name w:val="Template"/>
    <w:uiPriority w:val="8"/>
    <w:semiHidden/>
    <w:rsid w:val="00893791"/>
    <w:rPr>
      <w:noProof/>
      <w:sz w:val="16"/>
    </w:rPr>
  </w:style>
  <w:style w:type="paragraph" w:customStyle="1" w:styleId="Template-Adresse">
    <w:name w:val="Template - Adresse"/>
    <w:basedOn w:val="Template"/>
    <w:uiPriority w:val="8"/>
    <w:rsid w:val="000F4548"/>
    <w:pPr>
      <w:tabs>
        <w:tab w:val="left" w:pos="567"/>
      </w:tabs>
    </w:pPr>
    <w:rPr>
      <w:sz w:val="18"/>
    </w:rPr>
  </w:style>
  <w:style w:type="paragraph" w:customStyle="1" w:styleId="Template-Virksomhedsnavn">
    <w:name w:val="Template - Virksomheds navn"/>
    <w:basedOn w:val="Template-Adresse"/>
    <w:next w:val="Template-Adresse"/>
    <w:uiPriority w:val="8"/>
    <w:semiHidden/>
    <w:rsid w:val="007E373C"/>
    <w:pPr>
      <w:spacing w:line="270" w:lineRule="atLeast"/>
    </w:pPr>
    <w:rPr>
      <w:b/>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004865"/>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4"/>
    <w:semiHidden/>
    <w:rsid w:val="00983B74"/>
    <w:pPr>
      <w:spacing w:before="40" w:after="40"/>
      <w:ind w:left="113" w:right="113"/>
    </w:pPr>
    <w:rPr>
      <w:sz w:val="16"/>
    </w:rPr>
  </w:style>
  <w:style w:type="paragraph" w:customStyle="1" w:styleId="Tabel-Tekst">
    <w:name w:val="Tabel - Tekst"/>
    <w:basedOn w:val="Tabel"/>
    <w:uiPriority w:val="4"/>
    <w:semiHidden/>
    <w:rsid w:val="00424709"/>
  </w:style>
  <w:style w:type="paragraph" w:customStyle="1" w:styleId="Tabel-TekstTotal">
    <w:name w:val="Tabel - Tekst Total"/>
    <w:basedOn w:val="Tabel-Tekst"/>
    <w:uiPriority w:val="4"/>
    <w:semiHidden/>
    <w:rsid w:val="00424709"/>
    <w:rPr>
      <w:b/>
    </w:rPr>
  </w:style>
  <w:style w:type="paragraph" w:customStyle="1" w:styleId="Tabel-Tal">
    <w:name w:val="Tabel - Tal"/>
    <w:basedOn w:val="Tabel"/>
    <w:uiPriority w:val="4"/>
    <w:semiHidden/>
    <w:rsid w:val="00893791"/>
    <w:pPr>
      <w:jc w:val="right"/>
    </w:pPr>
  </w:style>
  <w:style w:type="paragraph" w:customStyle="1" w:styleId="Tabel-TalTotal">
    <w:name w:val="Tabel - Tal Total"/>
    <w:basedOn w:val="Tabel-Tal"/>
    <w:uiPriority w:val="4"/>
    <w:semiHidden/>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414141" w:themeColor="text1"/>
    </w:rPr>
  </w:style>
  <w:style w:type="character" w:customStyle="1" w:styleId="CitatTegn">
    <w:name w:val="Citat Tegn"/>
    <w:basedOn w:val="Standardskrifttypeiafsnit"/>
    <w:link w:val="Citat"/>
    <w:uiPriority w:val="19"/>
    <w:semiHidden/>
    <w:rsid w:val="00004865"/>
    <w:rPr>
      <w:b/>
      <w:iCs/>
      <w:color w:val="414141" w:themeColor="text1"/>
      <w:sz w:val="20"/>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semiHidden/>
    <w:rsid w:val="005A28D4"/>
    <w:pPr>
      <w:ind w:left="1134"/>
    </w:pPr>
  </w:style>
  <w:style w:type="table" w:styleId="Tabel-Gitter">
    <w:name w:val="Table Grid"/>
    <w:basedOn w:val="Tabel-Normal"/>
    <w:uiPriority w:val="59"/>
    <w:rsid w:val="00E75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0F4548"/>
    <w:pPr>
      <w:spacing w:before="120" w:line="300" w:lineRule="atLeast"/>
    </w:pPr>
    <w:rPr>
      <w:sz w:val="28"/>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semiHidden/>
    <w:rsid w:val="00244D70"/>
    <w:pPr>
      <w:spacing w:line="280" w:lineRule="atLeast"/>
    </w:pPr>
  </w:style>
  <w:style w:type="paragraph" w:styleId="Markeringsbobletekst">
    <w:name w:val="Balloon Text"/>
    <w:basedOn w:val="Normal"/>
    <w:link w:val="MarkeringsbobletekstTegn"/>
    <w:uiPriority w:val="99"/>
    <w:semiHidden/>
    <w:rsid w:val="006D34FE"/>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D34FE"/>
    <w:rPr>
      <w:rFonts w:ascii="Tahoma" w:hAnsi="Tahoma" w:cs="Tahoma"/>
      <w:sz w:val="16"/>
      <w:szCs w:val="16"/>
    </w:rPr>
  </w:style>
  <w:style w:type="character" w:customStyle="1" w:styleId="Template-Adresseintro">
    <w:name w:val="Template - Adresse intro"/>
    <w:basedOn w:val="Standardskrifttypeiafsnit"/>
    <w:uiPriority w:val="1"/>
    <w:qFormat/>
    <w:rsid w:val="000F4548"/>
    <w:rPr>
      <w:rFonts w:ascii="Arial" w:hAnsi="Arial"/>
    </w:rPr>
  </w:style>
  <w:style w:type="paragraph" w:customStyle="1" w:styleId="Template-dokumenttype">
    <w:name w:val="Template - dokumenttype"/>
    <w:basedOn w:val="Template"/>
    <w:qFormat/>
    <w:rsid w:val="000F4548"/>
    <w:pPr>
      <w:spacing w:line="300" w:lineRule="exact"/>
    </w:pPr>
    <w:rPr>
      <w:caps/>
      <w:sz w:val="30"/>
      <w:szCs w:val="30"/>
    </w:rPr>
  </w:style>
  <w:style w:type="paragraph" w:customStyle="1" w:styleId="Default">
    <w:name w:val="Default"/>
    <w:rsid w:val="000F4548"/>
    <w:pPr>
      <w:autoSpaceDE w:val="0"/>
      <w:autoSpaceDN w:val="0"/>
      <w:adjustRightInd w:val="0"/>
      <w:spacing w:line="240" w:lineRule="auto"/>
    </w:pPr>
    <w:rPr>
      <w:rFonts w:cs="VIA Type"/>
      <w:color w:val="000000"/>
      <w:sz w:val="24"/>
      <w:szCs w:val="24"/>
    </w:rPr>
  </w:style>
  <w:style w:type="paragraph" w:customStyle="1" w:styleId="Punkt">
    <w:name w:val="Punkt"/>
    <w:basedOn w:val="Normal"/>
    <w:qFormat/>
    <w:rsid w:val="00AC0F39"/>
    <w:pPr>
      <w:spacing w:before="120"/>
    </w:pPr>
    <w:rPr>
      <w:sz w:val="28"/>
    </w:rPr>
  </w:style>
  <w:style w:type="paragraph" w:customStyle="1" w:styleId="Template-low">
    <w:name w:val="Template - low"/>
    <w:basedOn w:val="Normal"/>
    <w:semiHidden/>
    <w:qFormat/>
    <w:rsid w:val="003F6584"/>
    <w:pPr>
      <w:spacing w:line="20" w:lineRule="exact"/>
    </w:pPr>
  </w:style>
  <w:style w:type="paragraph" w:customStyle="1" w:styleId="Nummereretpunkt">
    <w:name w:val="Nummereret punkt"/>
    <w:basedOn w:val="Punkt"/>
    <w:qFormat/>
    <w:rsid w:val="00853C14"/>
    <w:pPr>
      <w:numPr>
        <w:numId w:val="15"/>
      </w:numPr>
    </w:pPr>
  </w:style>
  <w:style w:type="character" w:styleId="Hyperlink">
    <w:name w:val="Hyperlink"/>
    <w:basedOn w:val="Standardskrifttypeiafsnit"/>
    <w:uiPriority w:val="99"/>
    <w:unhideWhenUsed/>
    <w:rsid w:val="00853C14"/>
    <w:rPr>
      <w:color w:val="0000FF" w:themeColor="hyperlink"/>
      <w:u w:val="single"/>
    </w:rPr>
  </w:style>
  <w:style w:type="paragraph" w:styleId="Listeafsnit">
    <w:name w:val="List Paragraph"/>
    <w:basedOn w:val="Normal"/>
    <w:uiPriority w:val="99"/>
    <w:qFormat/>
    <w:rsid w:val="000B0D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eg"/><Relationship Id="rId6" Type="http://schemas.openxmlformats.org/officeDocument/2006/relationships/image" Target="cid:image001.png@01D27632.7A53A470" TargetMode="External"/><Relationship Id="rId5" Type="http://schemas.openxmlformats.org/officeDocument/2006/relationships/image" Target="media/image8.png"/><Relationship Id="rId4" Type="http://schemas.openxmlformats.org/officeDocument/2006/relationships/image" Target="media/image7.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SkabelonDesign\SDWE\Templates\Referat-Dagsorden.dotx" TargetMode="External"/></Relationships>
</file>

<file path=word/theme/theme1.xml><?xml version="1.0" encoding="utf-8"?>
<a:theme xmlns:a="http://schemas.openxmlformats.org/drawingml/2006/main" name="Office Theme">
  <a:themeElements>
    <a:clrScheme name="VIA">
      <a:dk1>
        <a:srgbClr val="414141"/>
      </a:dk1>
      <a:lt1>
        <a:sysClr val="window" lastClr="FFFFFF"/>
      </a:lt1>
      <a:dk2>
        <a:srgbClr val="8CC35A"/>
      </a:dk2>
      <a:lt2>
        <a:srgbClr val="AFAFAF"/>
      </a:lt2>
      <a:accent1>
        <a:srgbClr val="FFBE50"/>
      </a:accent1>
      <a:accent2>
        <a:srgbClr val="FF9164"/>
      </a:accent2>
      <a:accent3>
        <a:srgbClr val="FF7369"/>
      </a:accent3>
      <a:accent4>
        <a:srgbClr val="A0A0DC"/>
      </a:accent4>
      <a:accent5>
        <a:srgbClr val="78B4DC"/>
      </a:accent5>
      <a:accent6>
        <a:srgbClr val="32C8AA"/>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3175"/>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9659B7F-69AB-4097-8D88-D82705C46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Referat-Dagsorden.dotx</Template>
  <TotalTime>0</TotalTime>
  <Pages>3</Pages>
  <Words>512</Words>
  <Characters>3130</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Referat Indkaldelse</vt:lpstr>
      <vt:lpstr>Referat Indkaldelse</vt:lpstr>
    </vt:vector>
  </TitlesOfParts>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Referat Indkaldelse</dc:title>
  <dc:creator>VIA University College</dc:creator>
  <cp:lastModifiedBy>Trine Sumborg (TSU) | VIA</cp:lastModifiedBy>
  <cp:revision>2</cp:revision>
  <dcterms:created xsi:type="dcterms:W3CDTF">2017-01-25T12:30:00Z</dcterms:created>
  <dcterms:modified xsi:type="dcterms:W3CDTF">2017-01-25T12:30:00Z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KeepOpenIfEmpty">
    <vt:lpwstr>False</vt:lpwstr>
  </property>
  <property fmtid="{D5CDD505-2E9C-101B-9397-08002B2CF9AE}" pid="3" name="SD_ShowDocumentInfo">
    <vt:lpwstr>True</vt:lpwstr>
  </property>
  <property fmtid="{D5CDD505-2E9C-101B-9397-08002B2CF9AE}" pid="4" name="SD_ShowGeneralPanel">
    <vt:lpwstr>True</vt:lpwstr>
  </property>
  <property fmtid="{D5CDD505-2E9C-101B-9397-08002B2CF9AE}" pid="5" name="SD_BrandingGraphicBehavior">
    <vt:lpwstr/>
  </property>
  <property fmtid="{D5CDD505-2E9C-101B-9397-08002B2CF9AE}" pid="6" name="SD_Profile">
    <vt:lpwstr>True</vt:lpwstr>
  </property>
  <property fmtid="{D5CDD505-2E9C-101B-9397-08002B2CF9AE}" pid="7" name="SD_DocumentLanguage">
    <vt:lpwstr>da-DK</vt:lpwstr>
  </property>
  <property fmtid="{D5CDD505-2E9C-101B-9397-08002B2CF9AE}" pid="8" name="sdDocumentDate">
    <vt:lpwstr>42746</vt:lpwstr>
  </property>
  <property fmtid="{D5CDD505-2E9C-101B-9397-08002B2CF9AE}" pid="9" name="sdDocumentDateFormat">
    <vt:lpwstr>da-DK:d. MMMM yyyy</vt:lpwstr>
  </property>
  <property fmtid="{D5CDD505-2E9C-101B-9397-08002B2CF9AE}" pid="10" name="SD_DocumentLanguageString">
    <vt:lpwstr>Dansk</vt:lpwstr>
  </property>
  <property fmtid="{D5CDD505-2E9C-101B-9397-08002B2CF9AE}" pid="11" name="SD_CtlText_Usersettings_Userprofile">
    <vt:lpwstr>TSU</vt:lpwstr>
  </property>
  <property fmtid="{D5CDD505-2E9C-101B-9397-08002B2CF9AE}" pid="12" name="SD_CtlText_Generelt_LeaderOfMeeting">
    <vt:lpwstr/>
  </property>
  <property fmtid="{D5CDD505-2E9C-101B-9397-08002B2CF9AE}" pid="13" name="SD_CtlText_Generelt_LeaderOfMeetingTitle">
    <vt:lpwstr/>
  </property>
  <property fmtid="{D5CDD505-2E9C-101B-9397-08002B2CF9AE}" pid="14" name="SD_CtlText_Generelt_NewReferent">
    <vt:lpwstr/>
  </property>
  <property fmtid="{D5CDD505-2E9C-101B-9397-08002B2CF9AE}" pid="15" name="SD_CtlText_Generelt_CaseNo">
    <vt:lpwstr>U0118-4-1-4-16</vt:lpwstr>
  </property>
  <property fmtid="{D5CDD505-2E9C-101B-9397-08002B2CF9AE}" pid="16" name="SD_CtlText_Generelt_Ref">
    <vt:lpwstr/>
  </property>
  <property fmtid="{D5CDD505-2E9C-101B-9397-08002B2CF9AE}" pid="17" name="LastCompletedArtworkDefinition">
    <vt:lpwstr>Bring ideas to life</vt:lpwstr>
  </property>
  <property fmtid="{D5CDD505-2E9C-101B-9397-08002B2CF9AE}" pid="18" name="SD_ArtworkDefinition">
    <vt:lpwstr>Bring ideas to life</vt:lpwstr>
  </property>
  <property fmtid="{D5CDD505-2E9C-101B-9397-08002B2CF9AE}" pid="19" name="SD_CtlText_Generelt_Statement">
    <vt:lpwstr>Bring ideas to life</vt:lpwstr>
  </property>
  <property fmtid="{D5CDD505-2E9C-101B-9397-08002B2CF9AE}" pid="20" name="SD_UserprofileName">
    <vt:lpwstr>TSU</vt:lpwstr>
  </property>
  <property fmtid="{D5CDD505-2E9C-101B-9397-08002B2CF9AE}" pid="21" name="SD_Office_OFF_ID">
    <vt:lpwstr>98</vt:lpwstr>
  </property>
  <property fmtid="{D5CDD505-2E9C-101B-9397-08002B2CF9AE}" pid="22" name="CurrentOfficeID">
    <vt:lpwstr>98</vt:lpwstr>
  </property>
  <property fmtid="{D5CDD505-2E9C-101B-9397-08002B2CF9AE}" pid="23" name="SD_Office_OFF_Category">
    <vt:lpwstr>Uddannelser</vt:lpwstr>
  </property>
  <property fmtid="{D5CDD505-2E9C-101B-9397-08002B2CF9AE}" pid="24" name="SD_Office_OFF_CatName">
    <vt:lpwstr>VIA Pædagogisk Assistentuddannelse</vt:lpwstr>
  </property>
  <property fmtid="{D5CDD505-2E9C-101B-9397-08002B2CF9AE}" pid="25" name="SD_Office_OFF_SignatureCatName">
    <vt:lpwstr>VIA Pædagogisk Assistentuddannelse</vt:lpwstr>
  </property>
  <property fmtid="{D5CDD505-2E9C-101B-9397-08002B2CF9AE}" pid="26" name="SD_Office_OFF_Niveau">
    <vt:lpwstr>Erhvervsuddannelse</vt:lpwstr>
  </property>
  <property fmtid="{D5CDD505-2E9C-101B-9397-08002B2CF9AE}" pid="27" name="SD_Office_OFF_Web">
    <vt:lpwstr>via.dk</vt:lpwstr>
  </property>
  <property fmtid="{D5CDD505-2E9C-101B-9397-08002B2CF9AE}" pid="28" name="SD_Office_OFF_ImageDefinition">
    <vt:lpwstr>VIA</vt:lpwstr>
  </property>
  <property fmtid="{D5CDD505-2E9C-101B-9397-08002B2CF9AE}" pid="29" name="SD_Office_OFF_SignatureDesign">
    <vt:lpwstr>VIAUC</vt:lpwstr>
  </property>
  <property fmtid="{D5CDD505-2E9C-101B-9397-08002B2CF9AE}" pid="30" name="SD_USR_Name">
    <vt:lpwstr>Anna Katrine Sumborg</vt:lpwstr>
  </property>
  <property fmtid="{D5CDD505-2E9C-101B-9397-08002B2CF9AE}" pid="31" name="SD_USR_Initials">
    <vt:lpwstr>TSU</vt:lpwstr>
  </property>
  <property fmtid="{D5CDD505-2E9C-101B-9397-08002B2CF9AE}" pid="32" name="SD_USR_Title">
    <vt:lpwstr/>
  </property>
  <property fmtid="{D5CDD505-2E9C-101B-9397-08002B2CF9AE}" pid="33" name="SD_USR_Address1">
    <vt:lpwstr/>
  </property>
  <property fmtid="{D5CDD505-2E9C-101B-9397-08002B2CF9AE}" pid="34" name="SD_USR_Address2">
    <vt:lpwstr/>
  </property>
  <property fmtid="{D5CDD505-2E9C-101B-9397-08002B2CF9AE}" pid="35" name="SD_USR_DirectPhone">
    <vt:lpwstr>+4587553737</vt:lpwstr>
  </property>
  <property fmtid="{D5CDD505-2E9C-101B-9397-08002B2CF9AE}" pid="36" name="SD_USR_Email">
    <vt:lpwstr>TSU@VIA.DK</vt:lpwstr>
  </property>
  <property fmtid="{D5CDD505-2E9C-101B-9397-08002B2CF9AE}" pid="37" name="SD_USR_Web">
    <vt:lpwstr>www.via.dk</vt:lpwstr>
  </property>
  <property fmtid="{D5CDD505-2E9C-101B-9397-08002B2CF9AE}" pid="38" name="SD_OFF_Category">
    <vt:lpwstr>Uddannelser</vt:lpwstr>
  </property>
  <property fmtid="{D5CDD505-2E9C-101B-9397-08002B2CF9AE}" pid="39" name="SD_OFF_CatName">
    <vt:lpwstr>VIA Pædagogisk Assistentuddannelse</vt:lpwstr>
  </property>
  <property fmtid="{D5CDD505-2E9C-101B-9397-08002B2CF9AE}" pid="40" name="SD_OFF_Niveau">
    <vt:lpwstr>Erhvervsuddannelse</vt:lpwstr>
  </property>
  <property fmtid="{D5CDD505-2E9C-101B-9397-08002B2CF9AE}" pid="41" name="SD_USR_Campus">
    <vt:lpwstr>Campus Viborg</vt:lpwstr>
  </property>
  <property fmtid="{D5CDD505-2E9C-101B-9397-08002B2CF9AE}" pid="42" name="SD_ICON">
    <vt:lpwstr>006-Tavle.jpg</vt:lpwstr>
  </property>
  <property fmtid="{D5CDD505-2E9C-101B-9397-08002B2CF9AE}" pid="43" name="DocumentInfoFinished">
    <vt:lpwstr>True</vt:lpwstr>
  </property>
</Properties>
</file>